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55B5F3A" w14:textId="5DE24ADB" w:rsidR="006959E8" w:rsidRPr="000A0016" w:rsidRDefault="006959E8" w:rsidP="00DD3566"/>
    <w:p w14:paraId="4D2AD550" w14:textId="6F7D00D1" w:rsidR="002B3D6A" w:rsidRDefault="003D618B" w:rsidP="00750190">
      <w:pPr>
        <w:pStyle w:val="Heading1"/>
        <w:spacing w:before="1200"/>
      </w:pPr>
      <w:bookmarkStart w:id="0" w:name="_Toc159243787"/>
      <w:r>
        <w:rPr>
          <w:sz w:val="56"/>
          <w:szCs w:val="56"/>
        </w:rPr>
        <w:t xml:space="preserve">What happened at the </w:t>
      </w:r>
      <w:r w:rsidR="002B3D6A" w:rsidRPr="3E31B270">
        <w:rPr>
          <w:sz w:val="56"/>
          <w:szCs w:val="56"/>
        </w:rPr>
        <w:t>NDIS Review Town Hall event</w:t>
      </w:r>
      <w:bookmarkEnd w:id="0"/>
      <w:r>
        <w:rPr>
          <w:sz w:val="56"/>
          <w:szCs w:val="56"/>
        </w:rPr>
        <w:t>s</w:t>
      </w:r>
    </w:p>
    <w:p w14:paraId="7F4638DF" w14:textId="299537D4" w:rsidR="002B3D6A" w:rsidRDefault="00750190" w:rsidP="002B3D6A">
      <w:pPr>
        <w:spacing w:line="259" w:lineRule="auto"/>
      </w:pPr>
      <w:r>
        <w:rPr>
          <w:noProof/>
          <w:sz w:val="56"/>
          <w:szCs w:val="56"/>
        </w:rPr>
        <w:drawing>
          <wp:anchor distT="0" distB="0" distL="114300" distR="114300" simplePos="0" relativeHeight="251659300" behindDoc="1" locked="0" layoutInCell="1" allowOverlap="1" wp14:anchorId="39D3A1EE" wp14:editId="7D981170">
            <wp:simplePos x="0" y="0"/>
            <wp:positionH relativeFrom="margin">
              <wp:posOffset>252367</wp:posOffset>
            </wp:positionH>
            <wp:positionV relativeFrom="paragraph">
              <wp:posOffset>140788</wp:posOffset>
            </wp:positionV>
            <wp:extent cx="5061585" cy="3929380"/>
            <wp:effectExtent l="0" t="0" r="5715" b="0"/>
            <wp:wrapTight wrapText="bothSides">
              <wp:wrapPolygon edited="0">
                <wp:start x="0" y="0"/>
                <wp:lineTo x="0" y="21467"/>
                <wp:lineTo x="21543" y="21467"/>
                <wp:lineTo x="21543" y="0"/>
                <wp:lineTo x="0" y="0"/>
              </wp:wrapPolygon>
            </wp:wrapTight>
            <wp:docPr id="415157439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157439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1585" cy="392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00C8E9" w14:textId="19FFACF2" w:rsidR="002B3D6A" w:rsidRDefault="002B3D6A" w:rsidP="002B3D6A">
      <w:pPr>
        <w:spacing w:line="259" w:lineRule="auto"/>
      </w:pPr>
    </w:p>
    <w:p w14:paraId="6D285CE5" w14:textId="77777777" w:rsidR="002B3D6A" w:rsidRDefault="002B3D6A" w:rsidP="002B3D6A">
      <w:pPr>
        <w:spacing w:line="259" w:lineRule="auto"/>
      </w:pPr>
    </w:p>
    <w:p w14:paraId="0D6102C0" w14:textId="2E642FDB" w:rsidR="003463FD" w:rsidRPr="000A0016" w:rsidRDefault="006719D9" w:rsidP="00507288">
      <w:pPr>
        <w:pStyle w:val="Heading1"/>
      </w:pPr>
      <w:r w:rsidRPr="000A0016">
        <w:rPr>
          <w:noProof/>
        </w:rPr>
        <w:drawing>
          <wp:anchor distT="0" distB="0" distL="114300" distR="114300" simplePos="0" relativeHeight="251658240" behindDoc="1" locked="0" layoutInCell="1" allowOverlap="1" wp14:anchorId="34B5C9FC" wp14:editId="41EFC3A2">
            <wp:simplePos x="0" y="0"/>
            <wp:positionH relativeFrom="column">
              <wp:posOffset>-158750</wp:posOffset>
            </wp:positionH>
            <wp:positionV relativeFrom="paragraph">
              <wp:posOffset>3910149</wp:posOffset>
            </wp:positionV>
            <wp:extent cx="1441450" cy="1441450"/>
            <wp:effectExtent l="0" t="0" r="6350" b="6350"/>
            <wp:wrapTight wrapText="bothSides">
              <wp:wrapPolygon edited="0">
                <wp:start x="8849" y="0"/>
                <wp:lineTo x="7707" y="1713"/>
                <wp:lineTo x="6851" y="4853"/>
                <wp:lineTo x="1998" y="7137"/>
                <wp:lineTo x="1427" y="7707"/>
                <wp:lineTo x="1427" y="9420"/>
                <wp:lineTo x="285" y="13988"/>
                <wp:lineTo x="285" y="14559"/>
                <wp:lineTo x="1427" y="19126"/>
                <wp:lineTo x="4853" y="21410"/>
                <wp:lineTo x="5709" y="21410"/>
                <wp:lineTo x="16842" y="21410"/>
                <wp:lineTo x="17128" y="21410"/>
                <wp:lineTo x="20268" y="18555"/>
                <wp:lineTo x="21410" y="13702"/>
                <wp:lineTo x="19697" y="8278"/>
                <wp:lineTo x="18555" y="6851"/>
                <wp:lineTo x="14273" y="4853"/>
                <wp:lineTo x="13702" y="1998"/>
                <wp:lineTo x="12275" y="0"/>
                <wp:lineTo x="8849" y="0"/>
              </wp:wrapPolygon>
            </wp:wrapTight>
            <wp:docPr id="1283" name="Picture 128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3" name="Picture 128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1450" cy="1441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B3D6A" w:rsidRPr="000A0016">
        <w:t xml:space="preserve"> </w:t>
      </w:r>
      <w:r w:rsidR="00A87D61" w:rsidRPr="000A0016">
        <w:br w:type="page"/>
      </w:r>
    </w:p>
    <w:p w14:paraId="5DB32896" w14:textId="77777777" w:rsidR="00D06F5B" w:rsidRDefault="00D06F5B" w:rsidP="00D06F5B">
      <w:pPr>
        <w:pStyle w:val="Heading2"/>
        <w:rPr>
          <w:color w:val="auto"/>
        </w:rPr>
      </w:pPr>
      <w:bookmarkStart w:id="1" w:name="_Toc159243788"/>
      <w:r w:rsidRPr="000A0016">
        <w:rPr>
          <w:color w:val="auto"/>
        </w:rPr>
        <w:lastRenderedPageBreak/>
        <w:t>Contents</w:t>
      </w:r>
      <w:bookmarkEnd w:id="1"/>
    </w:p>
    <w:p w14:paraId="73FB5A7F" w14:textId="50B3ECEB" w:rsidR="0005267E" w:rsidRDefault="00E71F46" w:rsidP="008E1BFD">
      <w:pPr>
        <w:pStyle w:val="TOC1"/>
        <w:rPr>
          <w:rFonts w:eastAsiaTheme="minorEastAsia" w:cstheme="minorBidi"/>
          <w:noProof/>
          <w:kern w:val="2"/>
          <w:sz w:val="22"/>
          <w:szCs w:val="22"/>
          <w:lang w:eastAsia="en-AU"/>
          <w14:ligatures w14:val="standardContextual"/>
        </w:rPr>
      </w:pPr>
      <w:r>
        <w:rPr>
          <w:noProof/>
        </w:rPr>
        <w:drawing>
          <wp:anchor distT="0" distB="0" distL="114300" distR="114300" simplePos="0" relativeHeight="251658241" behindDoc="0" locked="0" layoutInCell="1" allowOverlap="1" wp14:anchorId="5894E81C" wp14:editId="3B51B142">
            <wp:simplePos x="0" y="0"/>
            <wp:positionH relativeFrom="column">
              <wp:posOffset>-50800</wp:posOffset>
            </wp:positionH>
            <wp:positionV relativeFrom="paragraph">
              <wp:posOffset>118745</wp:posOffset>
            </wp:positionV>
            <wp:extent cx="590550" cy="590550"/>
            <wp:effectExtent l="0" t="0" r="0" b="0"/>
            <wp:wrapNone/>
            <wp:docPr id="204953792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53792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550" cy="590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67E">
        <w:fldChar w:fldCharType="begin"/>
      </w:r>
      <w:r w:rsidR="0005267E">
        <w:instrText xml:space="preserve"> TOC \o "1-2" \h \z \u </w:instrText>
      </w:r>
      <w:r w:rsidR="0005267E">
        <w:fldChar w:fldCharType="separate"/>
      </w:r>
    </w:p>
    <w:p w14:paraId="0CCBAB48" w14:textId="36CAB3ED" w:rsidR="0005267E" w:rsidRDefault="00000000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hyperlink w:anchor="_Toc159243789" w:history="1">
        <w:r w:rsidR="0005267E" w:rsidRPr="0005267E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About this document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_Toc159243789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3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239C85AB" w14:textId="7EBFFBAD" w:rsidR="008E1BFD" w:rsidRPr="008E1BFD" w:rsidRDefault="00DF5C5B" w:rsidP="008E1BFD">
      <w:pPr>
        <w:spacing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58242" behindDoc="0" locked="0" layoutInCell="1" allowOverlap="1" wp14:anchorId="0485DF62" wp14:editId="30949180">
            <wp:simplePos x="0" y="0"/>
            <wp:positionH relativeFrom="column">
              <wp:posOffset>-311150</wp:posOffset>
            </wp:positionH>
            <wp:positionV relativeFrom="paragraph">
              <wp:posOffset>215265</wp:posOffset>
            </wp:positionV>
            <wp:extent cx="952500" cy="365616"/>
            <wp:effectExtent l="0" t="0" r="0" b="0"/>
            <wp:wrapNone/>
            <wp:docPr id="1871079825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079825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45535"/>
                    <a:stretch/>
                  </pic:blipFill>
                  <pic:spPr bwMode="auto">
                    <a:xfrm>
                      <a:off x="0" y="0"/>
                      <a:ext cx="952500" cy="3656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76A76B" w14:textId="5F0C9D52" w:rsidR="0005267E" w:rsidRDefault="00DF5C5B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3" behindDoc="0" locked="0" layoutInCell="1" allowOverlap="1" wp14:anchorId="243B7C07" wp14:editId="64A7513F">
            <wp:simplePos x="0" y="0"/>
            <wp:positionH relativeFrom="column">
              <wp:posOffset>-82550</wp:posOffset>
            </wp:positionH>
            <wp:positionV relativeFrom="paragraph">
              <wp:posOffset>676910</wp:posOffset>
            </wp:positionV>
            <wp:extent cx="679450" cy="679450"/>
            <wp:effectExtent l="0" t="0" r="6350" b="6350"/>
            <wp:wrapNone/>
            <wp:docPr id="216628109" name="Picture 3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628109" name="Picture 3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9450" cy="679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267E" w:rsidRPr="000A113F">
        <w:rPr>
          <w:rFonts w:ascii="FS Me" w:hAnsi="FS Me"/>
          <w:b w:val="0"/>
          <w:bCs w:val="0"/>
          <w:noProof/>
          <w:sz w:val="28"/>
          <w:szCs w:val="28"/>
        </w:rPr>
        <w:t>About the NDIS Review</w:t>
      </w:r>
      <w:r w:rsidR="0005267E" w:rsidRPr="0005267E">
        <w:rPr>
          <w:rFonts w:ascii="FS Me" w:hAnsi="FS Me"/>
          <w:b w:val="0"/>
          <w:bCs w:val="0"/>
          <w:noProof/>
          <w:webHidden/>
          <w:sz w:val="28"/>
          <w:szCs w:val="28"/>
        </w:rPr>
        <w:tab/>
        <w:t xml:space="preserve">Page </w:t>
      </w:r>
      <w:r w:rsidR="0005267E" w:rsidRPr="0005267E">
        <w:rPr>
          <w:rFonts w:ascii="FS Me" w:hAnsi="FS Me"/>
          <w:b w:val="0"/>
          <w:bCs w:val="0"/>
          <w:noProof/>
          <w:webHidden/>
          <w:sz w:val="28"/>
          <w:szCs w:val="28"/>
        </w:rPr>
        <w:fldChar w:fldCharType="begin"/>
      </w:r>
      <w:r w:rsidR="0005267E" w:rsidRPr="0005267E">
        <w:rPr>
          <w:rFonts w:ascii="FS Me" w:hAnsi="FS Me"/>
          <w:b w:val="0"/>
          <w:bCs w:val="0"/>
          <w:noProof/>
          <w:webHidden/>
          <w:sz w:val="28"/>
          <w:szCs w:val="28"/>
        </w:rPr>
        <w:instrText xml:space="preserve"> PAGEREF _Toc159243790 \h </w:instrText>
      </w:r>
      <w:r w:rsidR="0005267E" w:rsidRPr="0005267E">
        <w:rPr>
          <w:rFonts w:ascii="FS Me" w:hAnsi="FS Me"/>
          <w:b w:val="0"/>
          <w:bCs w:val="0"/>
          <w:noProof/>
          <w:webHidden/>
          <w:sz w:val="28"/>
          <w:szCs w:val="28"/>
        </w:rPr>
      </w:r>
      <w:r w:rsidR="0005267E" w:rsidRPr="0005267E">
        <w:rPr>
          <w:rFonts w:ascii="FS Me" w:hAnsi="FS Me"/>
          <w:b w:val="0"/>
          <w:bCs w:val="0"/>
          <w:noProof/>
          <w:webHidden/>
          <w:sz w:val="28"/>
          <w:szCs w:val="28"/>
        </w:rPr>
        <w:fldChar w:fldCharType="separate"/>
      </w:r>
      <w:r w:rsidR="002D0205">
        <w:rPr>
          <w:rFonts w:ascii="FS Me" w:hAnsi="FS Me"/>
          <w:b w:val="0"/>
          <w:bCs w:val="0"/>
          <w:noProof/>
          <w:webHidden/>
          <w:sz w:val="28"/>
          <w:szCs w:val="28"/>
        </w:rPr>
        <w:t>4</w:t>
      </w:r>
      <w:r w:rsidR="0005267E" w:rsidRPr="0005267E">
        <w:rPr>
          <w:rFonts w:ascii="FS Me" w:hAnsi="FS Me"/>
          <w:b w:val="0"/>
          <w:bCs w:val="0"/>
          <w:noProof/>
          <w:webHidden/>
          <w:sz w:val="28"/>
          <w:szCs w:val="28"/>
        </w:rPr>
        <w:fldChar w:fldCharType="end"/>
      </w:r>
    </w:p>
    <w:p w14:paraId="6B31A851" w14:textId="76FFC491" w:rsidR="008E1BFD" w:rsidRPr="008E1BFD" w:rsidRDefault="008E1BFD" w:rsidP="008E1BFD">
      <w:pPr>
        <w:spacing w:line="240" w:lineRule="auto"/>
        <w:rPr>
          <w:noProof/>
        </w:rPr>
      </w:pPr>
    </w:p>
    <w:p w14:paraId="6F01B1E6" w14:textId="653724AD" w:rsidR="0005267E" w:rsidRDefault="00DF5C5B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4" behindDoc="0" locked="0" layoutInCell="1" allowOverlap="1" wp14:anchorId="5FBD0E14" wp14:editId="0E9E2969">
            <wp:simplePos x="0" y="0"/>
            <wp:positionH relativeFrom="column">
              <wp:posOffset>-107950</wp:posOffset>
            </wp:positionH>
            <wp:positionV relativeFrom="paragraph">
              <wp:posOffset>649605</wp:posOffset>
            </wp:positionV>
            <wp:extent cx="704850" cy="704850"/>
            <wp:effectExtent l="0" t="0" r="0" b="0"/>
            <wp:wrapNone/>
            <wp:docPr id="195369655" name="Picture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69655" name="Picture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4850" cy="7048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Toc159243791" w:history="1">
        <w:r w:rsidR="0005267E" w:rsidRPr="0005267E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NDIS Review Town Hall events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_Toc159243791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6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559AFDFB" w14:textId="4D195B56" w:rsidR="008E1BFD" w:rsidRPr="008E1BFD" w:rsidRDefault="008E1BFD" w:rsidP="008E1BFD">
      <w:pPr>
        <w:spacing w:line="240" w:lineRule="auto"/>
        <w:rPr>
          <w:noProof/>
        </w:rPr>
      </w:pPr>
    </w:p>
    <w:p w14:paraId="2F12B27A" w14:textId="0A3BA857" w:rsidR="0005267E" w:rsidRDefault="008C122C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7" behindDoc="0" locked="0" layoutInCell="1" allowOverlap="1" wp14:anchorId="5297F73E" wp14:editId="47AE8E84">
            <wp:simplePos x="0" y="0"/>
            <wp:positionH relativeFrom="column">
              <wp:posOffset>-203200</wp:posOffset>
            </wp:positionH>
            <wp:positionV relativeFrom="paragraph">
              <wp:posOffset>711200</wp:posOffset>
            </wp:positionV>
            <wp:extent cx="742950" cy="742950"/>
            <wp:effectExtent l="0" t="0" r="0" b="0"/>
            <wp:wrapNone/>
            <wp:docPr id="1523205279" name="Picture 1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3205279" name="Picture 1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2950" cy="74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Toc159243792" w:history="1">
        <w:r w:rsidR="0005267E" w:rsidRPr="0005267E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New types of support for people with disability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_Toc159243792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9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627AC159" w14:textId="33C18D50" w:rsidR="008E1BFD" w:rsidRPr="008E1BFD" w:rsidRDefault="008E1BFD" w:rsidP="008E1BFD">
      <w:pPr>
        <w:spacing w:line="240" w:lineRule="auto"/>
        <w:rPr>
          <w:noProof/>
        </w:rPr>
      </w:pPr>
    </w:p>
    <w:p w14:paraId="7B55B7C7" w14:textId="11298CA0" w:rsidR="0005267E" w:rsidRDefault="00DF5C5B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5" behindDoc="0" locked="0" layoutInCell="1" allowOverlap="1" wp14:anchorId="3A0AE619" wp14:editId="4C2F2516">
            <wp:simplePos x="0" y="0"/>
            <wp:positionH relativeFrom="column">
              <wp:posOffset>-215900</wp:posOffset>
            </wp:positionH>
            <wp:positionV relativeFrom="paragraph">
              <wp:posOffset>690880</wp:posOffset>
            </wp:positionV>
            <wp:extent cx="755650" cy="755650"/>
            <wp:effectExtent l="0" t="0" r="6350" b="6350"/>
            <wp:wrapNone/>
            <wp:docPr id="1347235857" name="Picture 5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235857" name="Picture 5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650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Toc159243793" w:history="1">
        <w:r w:rsidR="0005267E" w:rsidRPr="0005267E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Navigators in the NDIS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_Toc159243793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13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4A4A4F00" w14:textId="72DC47D6" w:rsidR="008E1BFD" w:rsidRPr="008E1BFD" w:rsidRDefault="008E1BFD" w:rsidP="008E1BFD">
      <w:pPr>
        <w:spacing w:line="240" w:lineRule="auto"/>
        <w:rPr>
          <w:noProof/>
        </w:rPr>
      </w:pPr>
    </w:p>
    <w:p w14:paraId="227835BF" w14:textId="6B4B8818" w:rsidR="0005267E" w:rsidRDefault="00000000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hyperlink w:anchor="_Toc159243794" w:history="1">
        <w:r w:rsidR="00C64AA2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Planning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_Toc159243794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16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76C4BC47" w14:textId="2356F454" w:rsidR="008E1BFD" w:rsidRPr="008E1BFD" w:rsidRDefault="008C122C" w:rsidP="008E1BFD">
      <w:pPr>
        <w:spacing w:line="240" w:lineRule="auto"/>
        <w:rPr>
          <w:noProof/>
        </w:rPr>
      </w:pPr>
      <w:r>
        <w:rPr>
          <w:noProof/>
        </w:rPr>
        <w:drawing>
          <wp:anchor distT="0" distB="0" distL="114300" distR="114300" simplePos="0" relativeHeight="251658248" behindDoc="0" locked="0" layoutInCell="1" allowOverlap="1" wp14:anchorId="1E863388" wp14:editId="69D2846C">
            <wp:simplePos x="0" y="0"/>
            <wp:positionH relativeFrom="column">
              <wp:posOffset>-215900</wp:posOffset>
            </wp:positionH>
            <wp:positionV relativeFrom="paragraph">
              <wp:posOffset>85725</wp:posOffset>
            </wp:positionV>
            <wp:extent cx="730250" cy="730250"/>
            <wp:effectExtent l="0" t="0" r="0" b="0"/>
            <wp:wrapNone/>
            <wp:docPr id="1753327346" name="Picture 2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3327346" name="Picture 2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250" cy="730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B29BF4" w14:textId="7E24EB1B" w:rsidR="0005267E" w:rsidRDefault="00DF5C5B" w:rsidP="008E1BFD">
      <w:pPr>
        <w:pStyle w:val="TOC2"/>
        <w:ind w:left="1440"/>
        <w:rPr>
          <w:rStyle w:val="Hyperlink"/>
          <w:rFonts w:ascii="FS Me" w:hAnsi="FS Me"/>
          <w:b w:val="0"/>
          <w:bCs w:val="0"/>
          <w:noProof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58246" behindDoc="0" locked="0" layoutInCell="1" allowOverlap="1" wp14:anchorId="58101DA6" wp14:editId="729218E9">
            <wp:simplePos x="0" y="0"/>
            <wp:positionH relativeFrom="column">
              <wp:posOffset>-215900</wp:posOffset>
            </wp:positionH>
            <wp:positionV relativeFrom="paragraph">
              <wp:posOffset>712470</wp:posOffset>
            </wp:positionV>
            <wp:extent cx="797264" cy="660400"/>
            <wp:effectExtent l="0" t="0" r="3175" b="6350"/>
            <wp:wrapNone/>
            <wp:docPr id="313186759" name="Picture 6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186759" name="Picture 6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97264" cy="660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hyperlink w:anchor="_Toc159243795" w:history="1">
        <w:r w:rsidR="0005267E" w:rsidRPr="0005267E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Service provider registration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_Toc159243795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18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55F391E3" w14:textId="4991C6A1" w:rsidR="008E1BFD" w:rsidRPr="008E1BFD" w:rsidRDefault="008E1BFD" w:rsidP="008E1BFD">
      <w:pPr>
        <w:spacing w:line="240" w:lineRule="auto"/>
        <w:rPr>
          <w:noProof/>
        </w:rPr>
      </w:pPr>
    </w:p>
    <w:p w14:paraId="7715C8FD" w14:textId="0C817764" w:rsidR="0005267E" w:rsidRPr="0005267E" w:rsidRDefault="00000000" w:rsidP="008E1BFD">
      <w:pPr>
        <w:pStyle w:val="TOC2"/>
        <w:ind w:left="1440"/>
        <w:rPr>
          <w:rFonts w:ascii="FS Me" w:eastAsiaTheme="minorEastAsia" w:hAnsi="FS Me" w:cstheme="minorBidi"/>
          <w:b w:val="0"/>
          <w:bCs w:val="0"/>
          <w:noProof/>
          <w:kern w:val="2"/>
          <w:sz w:val="28"/>
          <w:szCs w:val="28"/>
          <w:lang w:eastAsia="en-AU"/>
          <w14:ligatures w14:val="standardContextual"/>
        </w:rPr>
      </w:pPr>
      <w:hyperlink w:anchor="_Toc159243796" w:history="1">
        <w:r w:rsidR="0005267E" w:rsidRPr="0005267E">
          <w:rPr>
            <w:rStyle w:val="Hyperlink"/>
            <w:rFonts w:ascii="FS Me" w:hAnsi="FS Me"/>
            <w:b w:val="0"/>
            <w:bCs w:val="0"/>
            <w:noProof/>
            <w:sz w:val="28"/>
            <w:szCs w:val="28"/>
          </w:rPr>
          <w:t>What happens next?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ab/>
          <w:t xml:space="preserve">Page 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begin"/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instrText xml:space="preserve"> PAGEREF _Toc159243796 \h </w:instrTex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separate"/>
        </w:r>
        <w:r w:rsidR="002D0205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t>20</w:t>
        </w:r>
        <w:r w:rsidR="0005267E" w:rsidRPr="0005267E">
          <w:rPr>
            <w:rFonts w:ascii="FS Me" w:hAnsi="FS Me"/>
            <w:b w:val="0"/>
            <w:bCs w:val="0"/>
            <w:noProof/>
            <w:webHidden/>
            <w:sz w:val="28"/>
            <w:szCs w:val="28"/>
          </w:rPr>
          <w:fldChar w:fldCharType="end"/>
        </w:r>
      </w:hyperlink>
    </w:p>
    <w:p w14:paraId="6390DAF0" w14:textId="19CC7ABD" w:rsidR="008137CA" w:rsidRDefault="0005267E">
      <w:pPr>
        <w:rPr>
          <w:rFonts w:eastAsiaTheme="majorEastAsia" w:cstheme="minorHAnsi"/>
          <w:b/>
          <w:bCs/>
          <w:sz w:val="36"/>
          <w:szCs w:val="36"/>
        </w:rPr>
      </w:pPr>
      <w:r>
        <w:lastRenderedPageBreak/>
        <w:fldChar w:fldCharType="end"/>
      </w:r>
      <w:r w:rsidR="008137CA">
        <w:br w:type="page"/>
      </w:r>
    </w:p>
    <w:p w14:paraId="472C0EF1" w14:textId="7AA7C646" w:rsidR="00A87D61" w:rsidRPr="000A0016" w:rsidRDefault="008F43B4" w:rsidP="008F43B4">
      <w:pPr>
        <w:pStyle w:val="Heading2"/>
        <w:rPr>
          <w:color w:val="auto"/>
        </w:rPr>
      </w:pPr>
      <w:bookmarkStart w:id="2" w:name="_Toc159243789"/>
      <w:r w:rsidRPr="000A0016">
        <w:rPr>
          <w:color w:val="auto"/>
        </w:rPr>
        <w:lastRenderedPageBreak/>
        <w:t>About th</w:t>
      </w:r>
      <w:r w:rsidR="002B3D6A">
        <w:rPr>
          <w:color w:val="auto"/>
        </w:rPr>
        <w:t>is document</w:t>
      </w:r>
      <w:bookmarkEnd w:id="2"/>
    </w:p>
    <w:tbl>
      <w:tblPr>
        <w:tblStyle w:val="TableGrid"/>
        <w:tblW w:w="9072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387"/>
      </w:tblGrid>
      <w:tr w:rsidR="00785472" w:rsidRPr="000A0016" w14:paraId="0E5AA135" w14:textId="77777777" w:rsidTr="004F4EF7">
        <w:trPr>
          <w:trHeight w:val="3512"/>
        </w:trPr>
        <w:tc>
          <w:tcPr>
            <w:tcW w:w="3685" w:type="dxa"/>
          </w:tcPr>
          <w:p w14:paraId="62C0A3E7" w14:textId="6F9FD633" w:rsidR="0096006E" w:rsidRPr="000A0016" w:rsidRDefault="00E969A1" w:rsidP="45ADFEC6">
            <w:pPr>
              <w:spacing w:before="240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04415677" wp14:editId="73D94DFF">
                  <wp:extent cx="1466850" cy="1466850"/>
                  <wp:effectExtent l="0" t="0" r="0" b="0"/>
                  <wp:docPr id="1402836795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2836795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135CC4DD" w14:textId="77777777" w:rsidR="00035919" w:rsidRPr="000A0016" w:rsidRDefault="00035919" w:rsidP="006E5CDA">
            <w:pPr>
              <w:spacing w:before="240"/>
              <w:rPr>
                <w:szCs w:val="28"/>
              </w:rPr>
            </w:pPr>
          </w:p>
          <w:p w14:paraId="368102F1" w14:textId="67FA8732" w:rsidR="006E5CDA" w:rsidRPr="000A0016" w:rsidRDefault="0060316C" w:rsidP="006E5CDA">
            <w:pPr>
              <w:spacing w:before="240"/>
              <w:rPr>
                <w:szCs w:val="28"/>
              </w:rPr>
            </w:pPr>
            <w:r w:rsidRPr="000A0016">
              <w:rPr>
                <w:szCs w:val="28"/>
              </w:rPr>
              <w:t xml:space="preserve">This </w:t>
            </w:r>
            <w:r w:rsidR="002B3D6A">
              <w:rPr>
                <w:szCs w:val="28"/>
              </w:rPr>
              <w:t>document is a</w:t>
            </w:r>
            <w:r w:rsidR="006C7B75">
              <w:rPr>
                <w:szCs w:val="28"/>
              </w:rPr>
              <w:t xml:space="preserve">bout </w:t>
            </w:r>
            <w:r w:rsidR="004F4EF7">
              <w:rPr>
                <w:szCs w:val="28"/>
              </w:rPr>
              <w:t xml:space="preserve">what happened at </w:t>
            </w:r>
            <w:r w:rsidR="002B3D6A">
              <w:rPr>
                <w:szCs w:val="28"/>
              </w:rPr>
              <w:t xml:space="preserve">the </w:t>
            </w:r>
            <w:r w:rsidR="002B3D6A" w:rsidRPr="002B3D6A">
              <w:rPr>
                <w:b/>
                <w:bCs/>
                <w:szCs w:val="28"/>
              </w:rPr>
              <w:t>NDIS Review Town Hall</w:t>
            </w:r>
            <w:r w:rsidR="002B3D6A">
              <w:rPr>
                <w:szCs w:val="28"/>
              </w:rPr>
              <w:t xml:space="preserve"> events.</w:t>
            </w:r>
          </w:p>
        </w:tc>
      </w:tr>
      <w:tr w:rsidR="00785472" w:rsidRPr="000A0016" w14:paraId="7C88A5A2" w14:textId="77777777" w:rsidTr="004F4EF7">
        <w:trPr>
          <w:trHeight w:val="3118"/>
        </w:trPr>
        <w:tc>
          <w:tcPr>
            <w:tcW w:w="3685" w:type="dxa"/>
          </w:tcPr>
          <w:p w14:paraId="45E736EF" w14:textId="35BEB12D" w:rsidR="0060316C" w:rsidRPr="000A0016" w:rsidRDefault="0060316C" w:rsidP="0060316C">
            <w:pPr>
              <w:spacing w:before="240"/>
              <w:rPr>
                <w:b/>
                <w:bCs/>
                <w:szCs w:val="28"/>
              </w:rPr>
            </w:pPr>
            <w:r w:rsidRPr="000A0016">
              <w:rPr>
                <w:noProof/>
              </w:rPr>
              <w:drawing>
                <wp:inline distT="0" distB="0" distL="0" distR="0" wp14:anchorId="45B08BA0" wp14:editId="726EE8E1">
                  <wp:extent cx="1416050" cy="1416050"/>
                  <wp:effectExtent l="0" t="0" r="0" b="0"/>
                  <wp:docPr id="1258" name="Picture 125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58" name="Picture 125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6050" cy="1416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52335001" w14:textId="77777777" w:rsidR="0060316C" w:rsidRPr="000A0016" w:rsidRDefault="0060316C" w:rsidP="0060316C">
            <w:pPr>
              <w:rPr>
                <w:szCs w:val="28"/>
              </w:rPr>
            </w:pPr>
          </w:p>
          <w:p w14:paraId="5FBD9A3D" w14:textId="0C6AC2BC" w:rsidR="0060316C" w:rsidRDefault="0060316C" w:rsidP="0060316C">
            <w:pPr>
              <w:spacing w:before="240"/>
              <w:rPr>
                <w:szCs w:val="28"/>
              </w:rPr>
            </w:pPr>
            <w:r w:rsidRPr="000A0016">
              <w:rPr>
                <w:szCs w:val="28"/>
              </w:rPr>
              <w:t xml:space="preserve">This </w:t>
            </w:r>
            <w:r w:rsidR="002B3D6A">
              <w:rPr>
                <w:szCs w:val="28"/>
              </w:rPr>
              <w:t>document is</w:t>
            </w:r>
            <w:r w:rsidRPr="000A0016">
              <w:rPr>
                <w:szCs w:val="28"/>
              </w:rPr>
              <w:t xml:space="preserve"> written in Easy Read.</w:t>
            </w:r>
          </w:p>
          <w:p w14:paraId="159126C2" w14:textId="76F379C1" w:rsidR="002B3D6A" w:rsidRPr="000A0016" w:rsidRDefault="002B3D6A" w:rsidP="0060316C">
            <w:pPr>
              <w:spacing w:before="240"/>
              <w:rPr>
                <w:szCs w:val="28"/>
              </w:rPr>
            </w:pPr>
          </w:p>
        </w:tc>
      </w:tr>
      <w:tr w:rsidR="00785472" w:rsidRPr="000A0016" w14:paraId="10AFA3C5" w14:textId="77777777" w:rsidTr="00087AEB">
        <w:trPr>
          <w:trHeight w:val="2839"/>
        </w:trPr>
        <w:tc>
          <w:tcPr>
            <w:tcW w:w="3685" w:type="dxa"/>
          </w:tcPr>
          <w:p w14:paraId="21472ACB" w14:textId="77777777" w:rsidR="0060316C" w:rsidRPr="000A0016" w:rsidRDefault="0060316C" w:rsidP="0060316C">
            <w:pPr>
              <w:spacing w:before="240"/>
              <w:rPr>
                <w:b/>
                <w:bCs/>
                <w:szCs w:val="28"/>
              </w:rPr>
            </w:pPr>
            <w:r w:rsidRPr="000A0016">
              <w:rPr>
                <w:noProof/>
              </w:rPr>
              <w:drawing>
                <wp:inline distT="0" distB="0" distL="0" distR="0" wp14:anchorId="32E4169C" wp14:editId="23E8FF45">
                  <wp:extent cx="1555750" cy="1555750"/>
                  <wp:effectExtent l="0" t="0" r="6350" b="6350"/>
                  <wp:docPr id="1265" name="Picture 126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5" name="Picture 126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424179CC" w14:textId="77777777" w:rsidR="0060316C" w:rsidRPr="000A0016" w:rsidRDefault="0060316C" w:rsidP="0060316C">
            <w:pPr>
              <w:rPr>
                <w:szCs w:val="28"/>
              </w:rPr>
            </w:pPr>
          </w:p>
          <w:p w14:paraId="35493E32" w14:textId="279E35FA" w:rsidR="0060316C" w:rsidRDefault="0060316C" w:rsidP="0060316C">
            <w:pPr>
              <w:spacing w:before="240"/>
              <w:rPr>
                <w:szCs w:val="28"/>
              </w:rPr>
            </w:pPr>
            <w:r w:rsidRPr="000A0016">
              <w:rPr>
                <w:szCs w:val="28"/>
              </w:rPr>
              <w:t xml:space="preserve">It is a good idea to read this </w:t>
            </w:r>
            <w:r w:rsidR="002B3D6A">
              <w:rPr>
                <w:szCs w:val="28"/>
              </w:rPr>
              <w:t>document</w:t>
            </w:r>
            <w:r w:rsidRPr="000A0016">
              <w:rPr>
                <w:szCs w:val="28"/>
              </w:rPr>
              <w:t xml:space="preserve"> with support.</w:t>
            </w:r>
          </w:p>
          <w:p w14:paraId="1E5345DF" w14:textId="77777777" w:rsidR="002B3D6A" w:rsidRDefault="002B3D6A" w:rsidP="0060316C">
            <w:pPr>
              <w:spacing w:before="240"/>
              <w:rPr>
                <w:szCs w:val="28"/>
              </w:rPr>
            </w:pPr>
          </w:p>
          <w:p w14:paraId="64EA6EF5" w14:textId="46104EA1" w:rsidR="002B3D6A" w:rsidRPr="000A0016" w:rsidRDefault="002B3D6A" w:rsidP="0060316C">
            <w:pPr>
              <w:spacing w:before="240"/>
              <w:rPr>
                <w:szCs w:val="28"/>
              </w:rPr>
            </w:pPr>
          </w:p>
        </w:tc>
      </w:tr>
      <w:tr w:rsidR="00785472" w:rsidRPr="000A0016" w14:paraId="5FE34CDC" w14:textId="77777777" w:rsidTr="00087AEB">
        <w:trPr>
          <w:trHeight w:val="2400"/>
        </w:trPr>
        <w:tc>
          <w:tcPr>
            <w:tcW w:w="3685" w:type="dxa"/>
          </w:tcPr>
          <w:p w14:paraId="3D2A6C39" w14:textId="77777777" w:rsidR="0060316C" w:rsidRPr="000A0016" w:rsidRDefault="0060316C" w:rsidP="0060316C">
            <w:pPr>
              <w:spacing w:before="240"/>
              <w:rPr>
                <w:b/>
                <w:bCs/>
                <w:szCs w:val="28"/>
              </w:rPr>
            </w:pPr>
            <w:r w:rsidRPr="000A0016">
              <w:rPr>
                <w:noProof/>
              </w:rPr>
              <w:drawing>
                <wp:inline distT="0" distB="0" distL="0" distR="0" wp14:anchorId="19672037" wp14:editId="3C95B389">
                  <wp:extent cx="1690577" cy="1690577"/>
                  <wp:effectExtent l="0" t="0" r="5080" b="0"/>
                  <wp:docPr id="1268" name="Picture 126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8" name="Picture 12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1384" cy="1691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7" w:type="dxa"/>
          </w:tcPr>
          <w:p w14:paraId="40C63C2F" w14:textId="77777777" w:rsidR="00744584" w:rsidRDefault="00744584" w:rsidP="0060316C">
            <w:pPr>
              <w:rPr>
                <w:szCs w:val="28"/>
              </w:rPr>
            </w:pPr>
          </w:p>
          <w:p w14:paraId="1469C637" w14:textId="77777777" w:rsidR="004F4EF7" w:rsidRDefault="004F4EF7" w:rsidP="0060316C">
            <w:pPr>
              <w:rPr>
                <w:szCs w:val="28"/>
              </w:rPr>
            </w:pPr>
          </w:p>
          <w:p w14:paraId="1F868E44" w14:textId="4B6247D0" w:rsidR="0060316C" w:rsidRPr="000A0016" w:rsidRDefault="0060316C" w:rsidP="0060316C">
            <w:pPr>
              <w:rPr>
                <w:szCs w:val="28"/>
              </w:rPr>
            </w:pPr>
            <w:r w:rsidRPr="000A0016">
              <w:rPr>
                <w:szCs w:val="28"/>
              </w:rPr>
              <w:t xml:space="preserve">Hard words are in </w:t>
            </w:r>
            <w:r w:rsidRPr="000A0016">
              <w:rPr>
                <w:b/>
                <w:bCs/>
                <w:szCs w:val="28"/>
              </w:rPr>
              <w:t>bold</w:t>
            </w:r>
            <w:r w:rsidRPr="000A0016">
              <w:rPr>
                <w:szCs w:val="28"/>
              </w:rPr>
              <w:t>.</w:t>
            </w:r>
          </w:p>
          <w:p w14:paraId="080C8C17" w14:textId="77777777" w:rsidR="0060316C" w:rsidRPr="000A0016" w:rsidRDefault="0060316C" w:rsidP="0060316C">
            <w:pPr>
              <w:rPr>
                <w:szCs w:val="28"/>
              </w:rPr>
            </w:pPr>
          </w:p>
          <w:p w14:paraId="64670979" w14:textId="3F692A09" w:rsidR="002B3D6A" w:rsidRPr="000A0016" w:rsidRDefault="0060316C" w:rsidP="0060316C">
            <w:pPr>
              <w:spacing w:before="240"/>
              <w:rPr>
                <w:szCs w:val="28"/>
              </w:rPr>
            </w:pPr>
            <w:r w:rsidRPr="000A0016">
              <w:rPr>
                <w:szCs w:val="28"/>
              </w:rPr>
              <w:t>We have written what they mean.</w:t>
            </w:r>
          </w:p>
        </w:tc>
      </w:tr>
    </w:tbl>
    <w:p w14:paraId="7FD46F85" w14:textId="4FF03E9C" w:rsidR="007975B3" w:rsidRPr="007975B3" w:rsidRDefault="004A1231" w:rsidP="003D618B">
      <w:pPr>
        <w:pStyle w:val="Heading2"/>
      </w:pPr>
      <w:r w:rsidRPr="000A0016">
        <w:br w:type="page"/>
      </w:r>
      <w:bookmarkStart w:id="3" w:name="_Toc159243790"/>
      <w:r w:rsidR="00B46B49">
        <w:lastRenderedPageBreak/>
        <w:t>About t</w:t>
      </w:r>
      <w:r w:rsidR="002B3D6A">
        <w:t>he NDIS Review</w:t>
      </w:r>
      <w:bookmarkEnd w:id="3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96"/>
        <w:gridCol w:w="5461"/>
      </w:tblGrid>
      <w:tr w:rsidR="002B3D6A" w:rsidRPr="000A0016" w14:paraId="5B535152" w14:textId="77777777" w:rsidTr="00560463">
        <w:trPr>
          <w:trHeight w:val="9891"/>
        </w:trPr>
        <w:tc>
          <w:tcPr>
            <w:tcW w:w="3696" w:type="dxa"/>
          </w:tcPr>
          <w:p w14:paraId="02838F55" w14:textId="7018C304" w:rsidR="002B3D6A" w:rsidRDefault="002E3D19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7BA3F5E1" wp14:editId="1365F20D">
                  <wp:extent cx="1426393" cy="1524000"/>
                  <wp:effectExtent l="0" t="0" r="2540" b="0"/>
                  <wp:docPr id="295108396" name="Picture 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5108396" name="Picture 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7957" cy="15256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9A43B" w14:textId="28DA9D01" w:rsidR="002E3D19" w:rsidRDefault="002E3D19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4FD804DA" wp14:editId="3EE93368">
                  <wp:extent cx="1669193" cy="1600200"/>
                  <wp:effectExtent l="0" t="0" r="7620" b="0"/>
                  <wp:docPr id="216886514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886514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9193" cy="1600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49333AC" w14:textId="1637D5E6" w:rsidR="002E3D19" w:rsidRDefault="00B52FB7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7E99BDA5" wp14:editId="5E821194">
                  <wp:extent cx="1461770" cy="1461770"/>
                  <wp:effectExtent l="0" t="0" r="0" b="5080"/>
                  <wp:docPr id="1604397508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4397508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2147" cy="1462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C09332B" w14:textId="610637BD" w:rsidR="006E33FE" w:rsidRPr="006E33FE" w:rsidRDefault="006E33FE" w:rsidP="00C168A3">
            <w:pPr>
              <w:spacing w:before="240" w:after="100" w:afterAutospacing="1"/>
              <w:rPr>
                <w:sz w:val="20"/>
                <w:szCs w:val="20"/>
              </w:rPr>
            </w:pPr>
          </w:p>
        </w:tc>
        <w:tc>
          <w:tcPr>
            <w:tcW w:w="5461" w:type="dxa"/>
          </w:tcPr>
          <w:p w14:paraId="3AD378B2" w14:textId="77777777" w:rsidR="003D618B" w:rsidRDefault="003D618B" w:rsidP="00C168A3">
            <w:pPr>
              <w:spacing w:before="240" w:after="100" w:afterAutospacing="1"/>
              <w:rPr>
                <w:szCs w:val="28"/>
              </w:rPr>
            </w:pPr>
          </w:p>
          <w:p w14:paraId="6BEC5713" w14:textId="4E9EBD5D" w:rsidR="00F5641F" w:rsidRDefault="0025660E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The NDIS Review</w:t>
            </w:r>
            <w:r w:rsidR="00F5641F">
              <w:rPr>
                <w:szCs w:val="28"/>
              </w:rPr>
              <w:t xml:space="preserve"> looked at</w:t>
            </w:r>
          </w:p>
          <w:p w14:paraId="507C145F" w14:textId="77777777" w:rsidR="002E3D19" w:rsidRDefault="002E3D19" w:rsidP="00C168A3">
            <w:pPr>
              <w:spacing w:before="240" w:after="100" w:afterAutospacing="1"/>
              <w:rPr>
                <w:szCs w:val="28"/>
              </w:rPr>
            </w:pPr>
          </w:p>
          <w:p w14:paraId="49BAF930" w14:textId="77777777" w:rsidR="00F5641F" w:rsidRDefault="00F5641F" w:rsidP="00F5641F">
            <w:pPr>
              <w:pStyle w:val="ListParagraph"/>
              <w:numPr>
                <w:ilvl w:val="0"/>
                <w:numId w:val="25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What works well in the NDIS</w:t>
            </w:r>
          </w:p>
          <w:p w14:paraId="322B5772" w14:textId="77777777" w:rsidR="002E3D19" w:rsidRDefault="002E3D19" w:rsidP="002E3D19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  <w:p w14:paraId="5C65C8E2" w14:textId="77777777" w:rsidR="00A0080D" w:rsidRDefault="00A0080D" w:rsidP="00A0080D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  <w:p w14:paraId="25B3BE8B" w14:textId="77777777" w:rsidR="002E3D19" w:rsidRDefault="002E3D19" w:rsidP="00A0080D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  <w:p w14:paraId="0CD97400" w14:textId="176D6FC6" w:rsidR="008038C5" w:rsidRDefault="008038C5" w:rsidP="00F5641F">
            <w:pPr>
              <w:pStyle w:val="ListParagraph"/>
              <w:numPr>
                <w:ilvl w:val="0"/>
                <w:numId w:val="25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What needs to change in the NDIS</w:t>
            </w:r>
          </w:p>
          <w:p w14:paraId="3042ED5A" w14:textId="77777777" w:rsidR="002E3D19" w:rsidRDefault="002E3D19" w:rsidP="002E3D19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  <w:p w14:paraId="54807FBA" w14:textId="77777777" w:rsidR="00A0080D" w:rsidRDefault="00A0080D" w:rsidP="00A0080D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  <w:p w14:paraId="01882759" w14:textId="77777777" w:rsidR="002E3D19" w:rsidRDefault="002E3D19" w:rsidP="00A0080D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  <w:p w14:paraId="5A58707C" w14:textId="77777777" w:rsidR="002B3D6A" w:rsidRDefault="008038C5" w:rsidP="00F5641F">
            <w:pPr>
              <w:pStyle w:val="ListParagraph"/>
              <w:numPr>
                <w:ilvl w:val="0"/>
                <w:numId w:val="25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How to make the NDIS last a long time.</w:t>
            </w:r>
          </w:p>
          <w:p w14:paraId="17FCE113" w14:textId="47D86AA8" w:rsidR="002E3D19" w:rsidRPr="00F5641F" w:rsidRDefault="002E3D19" w:rsidP="00A0080D">
            <w:pPr>
              <w:pStyle w:val="ListParagraph"/>
              <w:spacing w:before="240" w:after="100" w:afterAutospacing="1"/>
              <w:ind w:left="790"/>
              <w:rPr>
                <w:szCs w:val="28"/>
              </w:rPr>
            </w:pPr>
          </w:p>
        </w:tc>
      </w:tr>
      <w:tr w:rsidR="00233886" w:rsidRPr="000A0016" w14:paraId="3B447C16" w14:textId="77777777" w:rsidTr="00560463">
        <w:trPr>
          <w:trHeight w:val="3061"/>
        </w:trPr>
        <w:tc>
          <w:tcPr>
            <w:tcW w:w="3696" w:type="dxa"/>
          </w:tcPr>
          <w:p w14:paraId="74B0BCB3" w14:textId="15AA45BE" w:rsidR="00233886" w:rsidRPr="000A0016" w:rsidRDefault="00E242D8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mc:AlternateContent>
                <mc:Choice Requires="wpg">
                  <w:drawing>
                    <wp:inline distT="0" distB="0" distL="0" distR="0" wp14:anchorId="40424A03" wp14:editId="4AA607B2">
                      <wp:extent cx="1910686" cy="1795000"/>
                      <wp:effectExtent l="0" t="0" r="0" b="0"/>
                      <wp:docPr id="80435080" name="Group 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10686" cy="1795000"/>
                                <a:chOff x="0" y="0"/>
                                <a:chExt cx="1910686" cy="17950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98785560" name="Picture 6" descr="A map of australia with people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910686" cy="1795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17" name="Text Box 2"/>
                              <wps:cNvSpPr txBox="1">
                                <a:spLocks noChangeArrowheads="1"/>
                              </wps:cNvSpPr>
                              <wps:spPr bwMode="auto">
                                <a:xfrm>
                                  <a:off x="272954" y="661916"/>
                                  <a:ext cx="1221475" cy="32167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wps:spPr>
                              <wps:txbx>
                                <w:txbxContent>
                                  <w:p w14:paraId="7E9EA832" w14:textId="293C7BFC" w:rsidR="006E33FE" w:rsidRPr="005A090F" w:rsidRDefault="005A090F" w:rsidP="005A090F">
                                    <w:pPr>
                                      <w:jc w:val="center"/>
                                      <w:rPr>
                                        <w:b/>
                                        <w:bCs/>
                                        <w:sz w:val="24"/>
                                        <w:szCs w:val="20"/>
                                      </w:rPr>
                                    </w:pPr>
                                    <w:r w:rsidRPr="005A090F">
                                      <w:rPr>
                                        <w:b/>
                                        <w:bCs/>
                                        <w:sz w:val="24"/>
                                        <w:szCs w:val="20"/>
                                      </w:rPr>
                                      <w:t>10</w:t>
                                    </w:r>
                                    <w:r w:rsidR="00827B85">
                                      <w:rPr>
                                        <w:b/>
                                        <w:bCs/>
                                        <w:sz w:val="24"/>
                                        <w:szCs w:val="20"/>
                                      </w:rPr>
                                      <w:t xml:space="preserve"> thousand</w:t>
                                    </w:r>
                                  </w:p>
                                </w:txbxContent>
                              </wps:txbx>
                              <wps:bodyPr rot="0" vert="horz" wrap="square" lIns="91440" tIns="45720" rIns="91440" bIns="45720" anchor="t" anchorCtr="0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0424A03" id="Group 7" o:spid="_x0000_s1026" alt="&quot;&quot;" style="width:150.45pt;height:141.35pt;mso-position-horizontal-relative:char;mso-position-vertical-relative:line" coordsize="19106,179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6" o:spid="_x0000_s1027" type="#_x0000_t75" alt="A map of australia with people&#10;&#10;Description automatically generated" style="position:absolute;width:19106;height:179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">
                        <v:imagedata r:id="rId29" o:title="A map of australia with people&#10;&#10;Description automatically generated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_x0000_s1028" type="#_x0000_t202" style="position:absolute;left:2729;top:6619;width:12215;height:321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  <v:textbox>
                          <w:txbxContent>
                            <w:p w14:paraId="7E9EA832" w14:textId="293C7BFC" w:rsidR="006E33FE" w:rsidRPr="005A090F" w:rsidRDefault="005A090F" w:rsidP="005A090F">
                              <w:pPr>
                                <w:jc w:val="center"/>
                                <w:rPr>
                                  <w:b/>
                                  <w:bCs/>
                                  <w:sz w:val="24"/>
                                  <w:szCs w:val="20"/>
                                </w:rPr>
                              </w:pPr>
                              <w:r w:rsidRPr="005A090F">
                                <w:rPr>
                                  <w:b/>
                                  <w:bCs/>
                                  <w:sz w:val="24"/>
                                  <w:szCs w:val="20"/>
                                </w:rPr>
                                <w:t>10</w:t>
                              </w:r>
                              <w:r w:rsidR="00827B85">
                                <w:rPr>
                                  <w:b/>
                                  <w:bCs/>
                                  <w:sz w:val="24"/>
                                  <w:szCs w:val="20"/>
                                </w:rPr>
                                <w:t xml:space="preserve"> thousand</w:t>
                              </w: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61" w:type="dxa"/>
          </w:tcPr>
          <w:p w14:paraId="011AC098" w14:textId="77777777" w:rsidR="006E33FE" w:rsidRPr="006E33FE" w:rsidRDefault="006E33FE" w:rsidP="00C168A3">
            <w:pPr>
              <w:spacing w:before="240" w:after="100" w:afterAutospacing="1"/>
              <w:rPr>
                <w:sz w:val="14"/>
                <w:szCs w:val="14"/>
              </w:rPr>
            </w:pPr>
          </w:p>
          <w:p w14:paraId="01E4B015" w14:textId="279E72BE" w:rsidR="00233886" w:rsidRDefault="00233886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Over 10</w:t>
            </w:r>
            <w:r w:rsidR="00B27331">
              <w:rPr>
                <w:szCs w:val="28"/>
              </w:rPr>
              <w:t xml:space="preserve"> </w:t>
            </w:r>
            <w:r w:rsidR="00B27331">
              <w:t>thousand</w:t>
            </w:r>
            <w:r>
              <w:rPr>
                <w:szCs w:val="28"/>
              </w:rPr>
              <w:t xml:space="preserve"> people told the NDIS</w:t>
            </w:r>
            <w:r w:rsidR="00272516">
              <w:rPr>
                <w:szCs w:val="28"/>
              </w:rPr>
              <w:t xml:space="preserve"> Review what they think about the NDIS and how it could be better.</w:t>
            </w:r>
          </w:p>
          <w:p w14:paraId="3B44036F" w14:textId="10316254" w:rsidR="00272516" w:rsidRDefault="00272516" w:rsidP="00C168A3">
            <w:pPr>
              <w:spacing w:before="240" w:after="100" w:afterAutospacing="1"/>
              <w:rPr>
                <w:szCs w:val="28"/>
              </w:rPr>
            </w:pPr>
          </w:p>
        </w:tc>
      </w:tr>
      <w:tr w:rsidR="00A0080D" w:rsidRPr="000A0016" w14:paraId="22BA4C9D" w14:textId="77777777" w:rsidTr="00560463">
        <w:trPr>
          <w:trHeight w:val="3970"/>
        </w:trPr>
        <w:tc>
          <w:tcPr>
            <w:tcW w:w="3696" w:type="dxa"/>
          </w:tcPr>
          <w:p w14:paraId="4FF41755" w14:textId="77777777" w:rsidR="00560463" w:rsidRDefault="00560463" w:rsidP="00C168A3">
            <w:pPr>
              <w:spacing w:before="240" w:after="100" w:afterAutospacing="1"/>
              <w:rPr>
                <w:szCs w:val="28"/>
              </w:rPr>
            </w:pPr>
          </w:p>
          <w:p w14:paraId="190CE739" w14:textId="4A4B9085" w:rsidR="00A123B7" w:rsidRPr="000A0016" w:rsidRDefault="00A123B7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mc:AlternateContent>
                <mc:Choice Requires="wpg">
                  <w:drawing>
                    <wp:inline distT="0" distB="0" distL="0" distR="0" wp14:anchorId="09810682" wp14:editId="34AF7847">
                      <wp:extent cx="1884459" cy="1566407"/>
                      <wp:effectExtent l="0" t="0" r="1905" b="0"/>
                      <wp:docPr id="1704565595" name="Group 1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884459" cy="1566407"/>
                                <a:chOff x="0" y="0"/>
                                <a:chExt cx="1809115" cy="1447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914544161" name="Picture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9115" cy="1447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48696492" name="Picture 1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813" t="9432" r="7576" b="12513"/>
                                <a:stretch/>
                              </pic:blipFill>
                              <pic:spPr bwMode="auto">
                                <a:xfrm>
                                  <a:off x="273050" y="914400"/>
                                  <a:ext cx="1268095" cy="368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glow rad="101600">
                                    <a:schemeClr val="accent3">
                                      <a:satMod val="175000"/>
                                      <a:alpha val="40000"/>
                                    </a:schemeClr>
                                  </a:glo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2B16D0C" id="Group 12" o:spid="_x0000_s1026" alt="&quot;&quot;" style="width:148.4pt;height:123.35pt;mso-position-horizontal-relative:char;mso-position-vertical-relative:line" coordsize="18091,14478" o:gfxdata="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YW1pZSBCYW5uaXN0ZXIAAAWQAwACAAAA&#10;FAAAEKiQBAACAAAAFAAAELySkQACAAAAAzQ0AACSkgACAAAAAzQ0AADqHAAHAAAIDAAACJw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IyOjEyOjEyIDA5OjI3OjM1ADIwMjI6MTI6MTIgMDk6Mjc6MzUAAABKAGEAbQBp&#10;AGUAIABCAGEAbgBuAGkAcwB0AGUAcgAAAP/hCyJ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8P3hwYWNrZXQgZW5kPSd3Jz8+/9sAQwAHBQUGBQQHBgUGCAcHCAoRCwoJCQoVDxAM&#10;ERgVGhkYFRgXGx4nIRsdJR0XGCIuIiUoKSssKxogLzMvKjInKisq/9sAQwEHCAgKCQoUCwsUKhwY&#10;HCoqKioqKioqKioqKioqKioqKioqKioqKioqKioqKioqKioqKioqKioqKioqKioqKioq/8AAEQgC&#10;QQL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k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">
                      <v:shape id="Picture 9" o:spid="_x0000_s1027" type="#_x0000_t75" style="position:absolute;width:18091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">
                        <v:imagedata r:id="rId32" o:title=""/>
                      </v:shape>
                      <v:shape id="Picture 11" o:spid="_x0000_s1028" type="#_x0000_t75" style="position:absolute;left:2730;top:9144;width:12681;height:3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">
                        <v:imagedata r:id="rId33" o:title="" croptop="6181f" cropbottom="8201f" cropleft="5776f" cropright="4965f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61" w:type="dxa"/>
          </w:tcPr>
          <w:p w14:paraId="4ED2C5D9" w14:textId="01B4A3FD" w:rsidR="00577415" w:rsidRDefault="00A0080D" w:rsidP="004F1867">
            <w:pPr>
              <w:spacing w:before="240" w:after="100" w:afterAutospacing="1"/>
              <w:rPr>
                <w:szCs w:val="28"/>
              </w:rPr>
            </w:pPr>
            <w:r>
              <w:t xml:space="preserve">The </w:t>
            </w:r>
            <w:r w:rsidRPr="00E37A71">
              <w:rPr>
                <w:b/>
                <w:bCs/>
              </w:rPr>
              <w:t xml:space="preserve">NDIS Review </w:t>
            </w:r>
            <w:r w:rsidR="00BD5695" w:rsidRPr="00E37A71">
              <w:rPr>
                <w:b/>
                <w:bCs/>
              </w:rPr>
              <w:t>Panel</w:t>
            </w:r>
            <w:r w:rsidR="00BD5695">
              <w:t xml:space="preserve"> </w:t>
            </w:r>
            <w:r w:rsidR="00560463">
              <w:rPr>
                <w:szCs w:val="28"/>
              </w:rPr>
              <w:t xml:space="preserve">is a </w:t>
            </w:r>
            <w:r w:rsidR="00022B65">
              <w:rPr>
                <w:szCs w:val="28"/>
              </w:rPr>
              <w:t xml:space="preserve">separate group that </w:t>
            </w:r>
          </w:p>
          <w:p w14:paraId="6036B29F" w14:textId="77777777" w:rsidR="00577415" w:rsidRDefault="00577415" w:rsidP="00577415">
            <w:pPr>
              <w:pStyle w:val="ListParagraph"/>
              <w:numPr>
                <w:ilvl w:val="0"/>
                <w:numId w:val="48"/>
              </w:numPr>
              <w:spacing w:before="240" w:after="100" w:afterAutospacing="1"/>
              <w:rPr>
                <w:szCs w:val="28"/>
              </w:rPr>
            </w:pPr>
            <w:r w:rsidRPr="00577415">
              <w:rPr>
                <w:szCs w:val="28"/>
              </w:rPr>
              <w:t>Looked closely at the NDIS</w:t>
            </w:r>
          </w:p>
          <w:p w14:paraId="4E7C3CB6" w14:textId="77777777" w:rsidR="000A7A8B" w:rsidRPr="00577415" w:rsidRDefault="000A7A8B" w:rsidP="000A7A8B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19784D9D" w14:textId="08A0A4AE" w:rsidR="00560463" w:rsidRPr="00577415" w:rsidRDefault="00577415" w:rsidP="00577415">
            <w:pPr>
              <w:pStyle w:val="ListParagraph"/>
              <w:numPr>
                <w:ilvl w:val="0"/>
                <w:numId w:val="48"/>
              </w:numPr>
              <w:spacing w:before="240" w:after="100" w:afterAutospacing="1"/>
              <w:rPr>
                <w:szCs w:val="28"/>
              </w:rPr>
            </w:pPr>
            <w:r w:rsidRPr="00577415">
              <w:rPr>
                <w:szCs w:val="28"/>
              </w:rPr>
              <w:t>Came up with ideas to make the NDIS better</w:t>
            </w:r>
            <w:r w:rsidR="00560463" w:rsidRPr="00577415">
              <w:rPr>
                <w:szCs w:val="28"/>
              </w:rPr>
              <w:t>.</w:t>
            </w:r>
          </w:p>
          <w:p w14:paraId="1F0F22E4" w14:textId="5CF6611F" w:rsidR="000A7A8B" w:rsidRDefault="000A7A8B" w:rsidP="00E37A71">
            <w:pPr>
              <w:spacing w:before="240" w:after="100" w:afterAutospacing="1" w:line="480" w:lineRule="auto"/>
              <w:rPr>
                <w:szCs w:val="28"/>
              </w:rPr>
            </w:pPr>
          </w:p>
        </w:tc>
      </w:tr>
      <w:tr w:rsidR="004F1867" w:rsidRPr="000A0016" w14:paraId="535DB18D" w14:textId="77777777" w:rsidTr="00560463">
        <w:trPr>
          <w:trHeight w:val="3550"/>
        </w:trPr>
        <w:tc>
          <w:tcPr>
            <w:tcW w:w="3696" w:type="dxa"/>
          </w:tcPr>
          <w:p w14:paraId="07DF7B0F" w14:textId="77777777" w:rsidR="000A7A8B" w:rsidRDefault="000A7A8B" w:rsidP="00C168A3">
            <w:pPr>
              <w:spacing w:before="240" w:after="100" w:afterAutospacing="1"/>
              <w:rPr>
                <w:noProof/>
                <w:szCs w:val="28"/>
              </w:rPr>
            </w:pPr>
          </w:p>
          <w:p w14:paraId="29E74CA2" w14:textId="0734A8CC" w:rsidR="004F1867" w:rsidRDefault="004F1867" w:rsidP="00C168A3">
            <w:pPr>
              <w:spacing w:before="240" w:after="100" w:afterAutospacing="1"/>
              <w:rPr>
                <w:noProof/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0A3C5874" wp14:editId="683AD94E">
                  <wp:extent cx="1550504" cy="1550504"/>
                  <wp:effectExtent l="0" t="0" r="0" b="0"/>
                  <wp:docPr id="628535880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8535880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250" cy="155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1" w:type="dxa"/>
          </w:tcPr>
          <w:p w14:paraId="7D1081AB" w14:textId="77777777" w:rsidR="000F6C94" w:rsidRDefault="000F6C94" w:rsidP="00C168A3">
            <w:pPr>
              <w:spacing w:before="240" w:after="100" w:afterAutospacing="1"/>
              <w:rPr>
                <w:szCs w:val="28"/>
              </w:rPr>
            </w:pPr>
          </w:p>
          <w:p w14:paraId="17805D76" w14:textId="77777777" w:rsidR="000A7A8B" w:rsidRDefault="004F1867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The </w:t>
            </w:r>
            <w:r w:rsidR="004E2234">
              <w:rPr>
                <w:szCs w:val="28"/>
              </w:rPr>
              <w:t xml:space="preserve">NDIS Review Panel gave a </w:t>
            </w:r>
            <w:r>
              <w:rPr>
                <w:szCs w:val="28"/>
              </w:rPr>
              <w:t xml:space="preserve">report </w:t>
            </w:r>
            <w:r w:rsidR="000A7A8B">
              <w:rPr>
                <w:szCs w:val="28"/>
              </w:rPr>
              <w:t xml:space="preserve">to the Government in October 2023. </w:t>
            </w:r>
          </w:p>
          <w:p w14:paraId="141315C8" w14:textId="77777777" w:rsidR="000A7A8B" w:rsidRDefault="000A7A8B" w:rsidP="00C168A3">
            <w:pPr>
              <w:spacing w:before="240" w:after="100" w:afterAutospacing="1"/>
              <w:rPr>
                <w:szCs w:val="28"/>
              </w:rPr>
            </w:pPr>
          </w:p>
          <w:p w14:paraId="67FE2CBC" w14:textId="16366D16" w:rsidR="004F1867" w:rsidRDefault="000A7A8B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The report </w:t>
            </w:r>
            <w:r w:rsidR="004F1867">
              <w:rPr>
                <w:szCs w:val="28"/>
              </w:rPr>
              <w:t>has ideas about how to make the NDIS better for everyone.</w:t>
            </w:r>
          </w:p>
          <w:p w14:paraId="49B54602" w14:textId="77777777" w:rsidR="00560463" w:rsidRDefault="00560463" w:rsidP="00C168A3">
            <w:pPr>
              <w:spacing w:before="240" w:after="100" w:afterAutospacing="1"/>
              <w:rPr>
                <w:szCs w:val="28"/>
              </w:rPr>
            </w:pPr>
          </w:p>
          <w:p w14:paraId="40852C56" w14:textId="77777777" w:rsidR="00560463" w:rsidRDefault="00560463" w:rsidP="00E37A71">
            <w:pPr>
              <w:spacing w:before="240" w:after="100" w:afterAutospacing="1" w:line="240" w:lineRule="auto"/>
              <w:rPr>
                <w:szCs w:val="28"/>
              </w:rPr>
            </w:pPr>
          </w:p>
          <w:p w14:paraId="29739D13" w14:textId="0EE8339B" w:rsidR="000A7A8B" w:rsidRPr="000A7A8B" w:rsidRDefault="000A7A8B" w:rsidP="000A7A8B">
            <w:pPr>
              <w:spacing w:before="240" w:after="100" w:afterAutospacing="1" w:line="240" w:lineRule="auto"/>
              <w:rPr>
                <w:sz w:val="2"/>
                <w:szCs w:val="2"/>
              </w:rPr>
            </w:pPr>
          </w:p>
        </w:tc>
      </w:tr>
      <w:tr w:rsidR="000B0A30" w:rsidRPr="000A0016" w14:paraId="24E795D1" w14:textId="77777777" w:rsidTr="00560463">
        <w:trPr>
          <w:trHeight w:val="3061"/>
        </w:trPr>
        <w:tc>
          <w:tcPr>
            <w:tcW w:w="3696" w:type="dxa"/>
          </w:tcPr>
          <w:p w14:paraId="1EC5E709" w14:textId="44DD99F7" w:rsidR="000B0A30" w:rsidRDefault="00AD7AEA" w:rsidP="000B0A30">
            <w:pPr>
              <w:spacing w:before="240" w:after="100" w:afterAutospacing="1"/>
              <w:rPr>
                <w:noProof/>
                <w:szCs w:val="28"/>
              </w:rPr>
            </w:pPr>
            <w:r w:rsidRPr="00AD7AEA">
              <w:rPr>
                <w:noProof/>
                <w:szCs w:val="28"/>
              </w:rPr>
              <w:drawing>
                <wp:inline distT="0" distB="0" distL="0" distR="0" wp14:anchorId="04686F20" wp14:editId="2BE4165E">
                  <wp:extent cx="2200940" cy="1642915"/>
                  <wp:effectExtent l="0" t="0" r="8890" b="0"/>
                  <wp:docPr id="1594269605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4269605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1886" cy="1651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61" w:type="dxa"/>
          </w:tcPr>
          <w:p w14:paraId="4D320BD0" w14:textId="77777777" w:rsidR="000B0A30" w:rsidRDefault="000B0A30" w:rsidP="000B0A30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  <w:p w14:paraId="293D04A2" w14:textId="4FB995D9" w:rsidR="000B0A30" w:rsidRDefault="000B0A30" w:rsidP="000B0A30">
            <w:pPr>
              <w:spacing w:before="240" w:after="100" w:afterAutospacing="1"/>
              <w:rPr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 xml:space="preserve">The Australian </w:t>
            </w:r>
            <w:r w:rsidR="000F6C94">
              <w:rPr>
                <w:rStyle w:val="CommentReference"/>
                <w:sz w:val="28"/>
                <w:szCs w:val="28"/>
              </w:rPr>
              <w:t>G</w:t>
            </w:r>
            <w:r>
              <w:rPr>
                <w:rStyle w:val="CommentReference"/>
                <w:sz w:val="28"/>
                <w:szCs w:val="28"/>
              </w:rPr>
              <w:t>overnment is still deciding what to do about the NDIS Review ideas.</w:t>
            </w:r>
          </w:p>
        </w:tc>
      </w:tr>
    </w:tbl>
    <w:p w14:paraId="4BEFCEDC" w14:textId="29CB5B18" w:rsidR="007F1DC1" w:rsidRDefault="007F1DC1">
      <w:pPr>
        <w:spacing w:line="259" w:lineRule="auto"/>
      </w:pPr>
    </w:p>
    <w:p w14:paraId="7441088E" w14:textId="500C7242" w:rsidR="007F1DC1" w:rsidRDefault="007F1DC1" w:rsidP="007F1DC1">
      <w:pPr>
        <w:pStyle w:val="Heading2"/>
      </w:pPr>
      <w:bookmarkStart w:id="4" w:name="_Toc159243791"/>
      <w:r>
        <w:lastRenderedPageBreak/>
        <w:t>NDIS Review Town Hall events</w:t>
      </w:r>
      <w:bookmarkEnd w:id="4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B76C60" w:rsidRPr="000A0016" w14:paraId="0F512EAF" w14:textId="77777777" w:rsidTr="00210B7B">
        <w:trPr>
          <w:trHeight w:val="4660"/>
        </w:trPr>
        <w:tc>
          <w:tcPr>
            <w:tcW w:w="3685" w:type="dxa"/>
          </w:tcPr>
          <w:p w14:paraId="05FE8C2A" w14:textId="77777777" w:rsidR="00F177C0" w:rsidRDefault="00F177C0" w:rsidP="00C168A3">
            <w:pPr>
              <w:spacing w:before="240" w:after="100" w:afterAutospacing="1"/>
              <w:rPr>
                <w:szCs w:val="28"/>
              </w:rPr>
            </w:pPr>
          </w:p>
          <w:p w14:paraId="0361FD85" w14:textId="043525FA" w:rsidR="00B76C60" w:rsidRPr="000A0016" w:rsidRDefault="00F177C0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6DDDF028" wp14:editId="74884C4D">
                  <wp:extent cx="1746250" cy="1746250"/>
                  <wp:effectExtent l="0" t="0" r="6350" b="0"/>
                  <wp:docPr id="1384054247" name="Picture 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84054247" name="Picture 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6250" cy="1746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2AD85302" w14:textId="77777777" w:rsidR="006D0870" w:rsidRPr="00210B7B" w:rsidRDefault="006D0870" w:rsidP="006D0870">
            <w:pPr>
              <w:spacing w:before="240" w:after="100" w:afterAutospacing="1" w:line="240" w:lineRule="auto"/>
              <w:rPr>
                <w:sz w:val="8"/>
                <w:szCs w:val="8"/>
              </w:rPr>
            </w:pPr>
          </w:p>
          <w:p w14:paraId="748E5213" w14:textId="203EF8B7" w:rsidR="006D0870" w:rsidRDefault="00B76C60" w:rsidP="00B76C60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The </w:t>
            </w:r>
            <w:r w:rsidRPr="004C55AF">
              <w:rPr>
                <w:b/>
                <w:bCs/>
                <w:szCs w:val="28"/>
              </w:rPr>
              <w:t xml:space="preserve">NDIS Review Town Hall events </w:t>
            </w:r>
            <w:r>
              <w:rPr>
                <w:szCs w:val="28"/>
              </w:rPr>
              <w:t xml:space="preserve">are </w:t>
            </w:r>
            <w:r w:rsidR="006D0870">
              <w:rPr>
                <w:szCs w:val="28"/>
              </w:rPr>
              <w:t>a way for</w:t>
            </w:r>
            <w:r>
              <w:rPr>
                <w:szCs w:val="28"/>
              </w:rPr>
              <w:t xml:space="preserve"> people to </w:t>
            </w:r>
          </w:p>
          <w:p w14:paraId="0CC82733" w14:textId="2F0C205E" w:rsidR="006D0870" w:rsidRDefault="00AE44A6" w:rsidP="006D0870">
            <w:pPr>
              <w:pStyle w:val="ListParagraph"/>
              <w:numPr>
                <w:ilvl w:val="0"/>
                <w:numId w:val="28"/>
              </w:numPr>
              <w:spacing w:before="240" w:after="100" w:afterAutospacing="1"/>
              <w:rPr>
                <w:szCs w:val="28"/>
              </w:rPr>
            </w:pPr>
            <w:r w:rsidRPr="006D0870">
              <w:rPr>
                <w:szCs w:val="28"/>
              </w:rPr>
              <w:t>learn</w:t>
            </w:r>
            <w:r w:rsidR="00550954" w:rsidRPr="006D0870">
              <w:rPr>
                <w:szCs w:val="28"/>
              </w:rPr>
              <w:t xml:space="preserve"> more about</w:t>
            </w:r>
            <w:r w:rsidR="00B76C60" w:rsidRPr="006D0870">
              <w:rPr>
                <w:szCs w:val="28"/>
              </w:rPr>
              <w:t xml:space="preserve"> the</w:t>
            </w:r>
            <w:r w:rsidR="00550954" w:rsidRPr="006D0870">
              <w:rPr>
                <w:szCs w:val="28"/>
              </w:rPr>
              <w:t xml:space="preserve"> </w:t>
            </w:r>
            <w:r w:rsidR="00744584">
              <w:rPr>
                <w:szCs w:val="28"/>
              </w:rPr>
              <w:t>ideas</w:t>
            </w:r>
            <w:r w:rsidR="00550954" w:rsidRPr="006D0870">
              <w:rPr>
                <w:szCs w:val="28"/>
              </w:rPr>
              <w:t xml:space="preserve"> to make the NDIS better</w:t>
            </w:r>
            <w:r w:rsidRPr="006D0870">
              <w:rPr>
                <w:szCs w:val="28"/>
              </w:rPr>
              <w:t xml:space="preserve"> </w:t>
            </w:r>
          </w:p>
          <w:p w14:paraId="3B843ED7" w14:textId="77777777" w:rsidR="006D0870" w:rsidRDefault="006D0870" w:rsidP="006D0870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614781F3" w14:textId="0523A050" w:rsidR="00B76C60" w:rsidRPr="00CA2809" w:rsidRDefault="00AE44A6" w:rsidP="00C168A3">
            <w:pPr>
              <w:pStyle w:val="ListParagraph"/>
              <w:numPr>
                <w:ilvl w:val="0"/>
                <w:numId w:val="28"/>
              </w:numPr>
              <w:spacing w:before="240" w:after="100" w:afterAutospacing="1"/>
              <w:rPr>
                <w:szCs w:val="28"/>
              </w:rPr>
            </w:pPr>
            <w:r w:rsidRPr="006D0870">
              <w:rPr>
                <w:szCs w:val="28"/>
              </w:rPr>
              <w:t>ask questions</w:t>
            </w:r>
            <w:r w:rsidR="006D0870">
              <w:rPr>
                <w:szCs w:val="28"/>
              </w:rPr>
              <w:t xml:space="preserve"> about the </w:t>
            </w:r>
            <w:r w:rsidR="00744584">
              <w:rPr>
                <w:szCs w:val="28"/>
              </w:rPr>
              <w:t>NDIS Review ideas</w:t>
            </w:r>
            <w:r w:rsidR="00B76C60" w:rsidRPr="006D0870">
              <w:rPr>
                <w:szCs w:val="28"/>
              </w:rPr>
              <w:t>.</w:t>
            </w:r>
          </w:p>
        </w:tc>
      </w:tr>
      <w:tr w:rsidR="008166AD" w:rsidRPr="000A0016" w14:paraId="171B05CC" w14:textId="77777777" w:rsidTr="00826C7C">
        <w:trPr>
          <w:trHeight w:val="2771"/>
        </w:trPr>
        <w:tc>
          <w:tcPr>
            <w:tcW w:w="3685" w:type="dxa"/>
          </w:tcPr>
          <w:p w14:paraId="0209EF17" w14:textId="57BA282B" w:rsidR="008166AD" w:rsidRPr="000A0016" w:rsidRDefault="00392C15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1BA3D363" wp14:editId="561574D2">
                  <wp:extent cx="2048746" cy="1344295"/>
                  <wp:effectExtent l="0" t="0" r="8890" b="8255"/>
                  <wp:docPr id="832969886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969886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2064029" cy="13543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1117B77F" w14:textId="77777777" w:rsidR="00351414" w:rsidRDefault="00351414" w:rsidP="00C168A3">
            <w:pPr>
              <w:spacing w:before="240" w:after="100" w:afterAutospacing="1"/>
              <w:rPr>
                <w:szCs w:val="28"/>
              </w:rPr>
            </w:pPr>
          </w:p>
          <w:p w14:paraId="522601AC" w14:textId="300D16DC" w:rsidR="00B65643" w:rsidRPr="008166AD" w:rsidRDefault="00944297" w:rsidP="00C168A3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The</w:t>
            </w:r>
            <w:r w:rsidR="00C44175">
              <w:rPr>
                <w:szCs w:val="28"/>
              </w:rPr>
              <w:t xml:space="preserve"> events were run by </w:t>
            </w:r>
            <w:r w:rsidR="00392C15">
              <w:rPr>
                <w:szCs w:val="28"/>
              </w:rPr>
              <w:t>the Department of Social Services.</w:t>
            </w:r>
          </w:p>
        </w:tc>
      </w:tr>
      <w:tr w:rsidR="00210B7B" w:rsidRPr="000A0016" w14:paraId="41848AB0" w14:textId="77777777" w:rsidTr="00087AEB">
        <w:trPr>
          <w:trHeight w:val="3061"/>
        </w:trPr>
        <w:tc>
          <w:tcPr>
            <w:tcW w:w="3685" w:type="dxa"/>
          </w:tcPr>
          <w:p w14:paraId="6148EC2D" w14:textId="77777777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65444" behindDoc="1" locked="0" layoutInCell="1" allowOverlap="1" wp14:anchorId="309F2976" wp14:editId="54D3F120">
                  <wp:simplePos x="0" y="0"/>
                  <wp:positionH relativeFrom="column">
                    <wp:posOffset>141976</wp:posOffset>
                  </wp:positionH>
                  <wp:positionV relativeFrom="paragraph">
                    <wp:posOffset>225820</wp:posOffset>
                  </wp:positionV>
                  <wp:extent cx="1727200" cy="1727200"/>
                  <wp:effectExtent l="0" t="0" r="6350" b="6350"/>
                  <wp:wrapTight wrapText="bothSides">
                    <wp:wrapPolygon edited="0">
                      <wp:start x="0" y="0"/>
                      <wp:lineTo x="0" y="21441"/>
                      <wp:lineTo x="21441" y="21441"/>
                      <wp:lineTo x="21441" y="0"/>
                      <wp:lineTo x="0" y="0"/>
                    </wp:wrapPolygon>
                  </wp:wrapTight>
                  <wp:docPr id="473473297" name="Picture 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3473297" name="Picture 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720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599577C" w14:textId="77777777" w:rsidR="00210B7B" w:rsidRDefault="00210B7B" w:rsidP="00210B7B">
            <w:pPr>
              <w:spacing w:before="240" w:after="100" w:afterAutospacing="1"/>
              <w:rPr>
                <w:szCs w:val="28"/>
              </w:rPr>
            </w:pPr>
          </w:p>
          <w:p w14:paraId="26BE016C" w14:textId="77777777" w:rsidR="00210B7B" w:rsidRDefault="00210B7B" w:rsidP="00210B7B">
            <w:pPr>
              <w:spacing w:before="240" w:after="100" w:afterAutospacing="1"/>
              <w:rPr>
                <w:szCs w:val="28"/>
              </w:rPr>
            </w:pPr>
          </w:p>
          <w:p w14:paraId="20AE8935" w14:textId="624949C0" w:rsidR="00210B7B" w:rsidRDefault="00210B7B" w:rsidP="00210B7B">
            <w:pPr>
              <w:spacing w:before="240" w:after="100" w:afterAutospacing="1"/>
              <w:rPr>
                <w:noProof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66468" behindDoc="1" locked="0" layoutInCell="1" allowOverlap="1" wp14:anchorId="4055A553" wp14:editId="3BB61F1A">
                  <wp:simplePos x="0" y="0"/>
                  <wp:positionH relativeFrom="column">
                    <wp:posOffset>282839</wp:posOffset>
                  </wp:positionH>
                  <wp:positionV relativeFrom="paragraph">
                    <wp:posOffset>157348</wp:posOffset>
                  </wp:positionV>
                  <wp:extent cx="1466850" cy="1466850"/>
                  <wp:effectExtent l="0" t="0" r="0" b="0"/>
                  <wp:wrapTight wrapText="bothSides">
                    <wp:wrapPolygon edited="0">
                      <wp:start x="9257" y="281"/>
                      <wp:lineTo x="5610" y="842"/>
                      <wp:lineTo x="1122" y="3366"/>
                      <wp:lineTo x="0" y="8135"/>
                      <wp:lineTo x="561" y="18795"/>
                      <wp:lineTo x="2525" y="20758"/>
                      <wp:lineTo x="2805" y="21319"/>
                      <wp:lineTo x="18795" y="21319"/>
                      <wp:lineTo x="19075" y="18795"/>
                      <wp:lineTo x="21319" y="17953"/>
                      <wp:lineTo x="21319" y="15990"/>
                      <wp:lineTo x="20197" y="14306"/>
                      <wp:lineTo x="21039" y="9818"/>
                      <wp:lineTo x="21319" y="7013"/>
                      <wp:lineTo x="21319" y="2805"/>
                      <wp:lineTo x="17392" y="1122"/>
                      <wp:lineTo x="11221" y="281"/>
                      <wp:lineTo x="9257" y="281"/>
                    </wp:wrapPolygon>
                  </wp:wrapTight>
                  <wp:docPr id="1356936761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6936761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0F309DF7" w14:textId="77777777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The events were open to the disability community</w:t>
            </w:r>
          </w:p>
          <w:p w14:paraId="5728B5B7" w14:textId="77777777" w:rsidR="00210B7B" w:rsidRPr="00D02260" w:rsidRDefault="00210B7B" w:rsidP="00210B7B">
            <w:pPr>
              <w:pStyle w:val="ListParagraph"/>
              <w:numPr>
                <w:ilvl w:val="0"/>
                <w:numId w:val="26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People with disability and their families</w:t>
            </w:r>
          </w:p>
          <w:p w14:paraId="4FD01508" w14:textId="77777777" w:rsidR="00210B7B" w:rsidRDefault="00210B7B" w:rsidP="00210B7B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7CC3AECA" w14:textId="77777777" w:rsidR="00210B7B" w:rsidRPr="00D02260" w:rsidRDefault="00210B7B" w:rsidP="00210B7B">
            <w:pPr>
              <w:pStyle w:val="ListParagraph"/>
              <w:numPr>
                <w:ilvl w:val="0"/>
                <w:numId w:val="26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Supporters of people with disability</w:t>
            </w:r>
          </w:p>
          <w:p w14:paraId="7A15883F" w14:textId="77777777" w:rsidR="00210B7B" w:rsidRPr="00413103" w:rsidRDefault="00210B7B" w:rsidP="00210B7B">
            <w:pPr>
              <w:pStyle w:val="ListParagraph"/>
              <w:rPr>
                <w:szCs w:val="28"/>
              </w:rPr>
            </w:pPr>
          </w:p>
          <w:p w14:paraId="2718C54F" w14:textId="77777777" w:rsidR="00210B7B" w:rsidRPr="00D02260" w:rsidRDefault="00210B7B" w:rsidP="00210B7B">
            <w:pPr>
              <w:pStyle w:val="ListParagraph"/>
              <w:numPr>
                <w:ilvl w:val="0"/>
                <w:numId w:val="26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Disability organisations</w:t>
            </w:r>
          </w:p>
          <w:p w14:paraId="7C563B3E" w14:textId="77777777" w:rsidR="00210B7B" w:rsidRDefault="00210B7B" w:rsidP="00210B7B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62D286A6" w14:textId="560F1E2E" w:rsidR="00210B7B" w:rsidRPr="00826C7C" w:rsidRDefault="00210B7B" w:rsidP="00826C7C">
            <w:pPr>
              <w:pStyle w:val="ListParagraph"/>
              <w:numPr>
                <w:ilvl w:val="0"/>
                <w:numId w:val="26"/>
              </w:numPr>
              <w:spacing w:before="240"/>
              <w:rPr>
                <w:szCs w:val="28"/>
              </w:rPr>
            </w:pPr>
            <w:r>
              <w:rPr>
                <w:szCs w:val="28"/>
              </w:rPr>
              <w:t>Disability service providers.</w:t>
            </w:r>
          </w:p>
        </w:tc>
      </w:tr>
      <w:tr w:rsidR="00210B7B" w:rsidRPr="000A0016" w14:paraId="42266992" w14:textId="77777777" w:rsidTr="00FD55E7">
        <w:trPr>
          <w:trHeight w:val="9923"/>
        </w:trPr>
        <w:tc>
          <w:tcPr>
            <w:tcW w:w="3685" w:type="dxa"/>
          </w:tcPr>
          <w:p w14:paraId="02BA1338" w14:textId="668B0BB6" w:rsidR="00210B7B" w:rsidRPr="000A0016" w:rsidRDefault="004E5DEF" w:rsidP="00210B7B">
            <w:pPr>
              <w:spacing w:before="240" w:after="100" w:afterAutospacing="1"/>
              <w:rPr>
                <w:szCs w:val="28"/>
              </w:rPr>
            </w:pPr>
            <w:r w:rsidRPr="004E5DEF">
              <w:rPr>
                <w:noProof/>
              </w:rPr>
              <w:lastRenderedPageBreak/>
              <w:drawing>
                <wp:anchor distT="0" distB="0" distL="114300" distR="114300" simplePos="0" relativeHeight="251671588" behindDoc="1" locked="0" layoutInCell="1" allowOverlap="1" wp14:anchorId="7F4D20E7" wp14:editId="102F8544">
                  <wp:simplePos x="0" y="0"/>
                  <wp:positionH relativeFrom="column">
                    <wp:posOffset>20683</wp:posOffset>
                  </wp:positionH>
                  <wp:positionV relativeFrom="paragraph">
                    <wp:posOffset>832576</wp:posOffset>
                  </wp:positionV>
                  <wp:extent cx="2140016" cy="4171950"/>
                  <wp:effectExtent l="0" t="0" r="0" b="0"/>
                  <wp:wrapTight wrapText="bothSides">
                    <wp:wrapPolygon edited="0">
                      <wp:start x="0" y="0"/>
                      <wp:lineTo x="0" y="21501"/>
                      <wp:lineTo x="21344" y="21501"/>
                      <wp:lineTo x="21344" y="0"/>
                      <wp:lineTo x="0" y="0"/>
                    </wp:wrapPolygon>
                  </wp:wrapTight>
                  <wp:docPr id="109354587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354587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0016" cy="417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210B7B">
              <w:t xml:space="preserve"> </w:t>
            </w:r>
          </w:p>
        </w:tc>
        <w:tc>
          <w:tcPr>
            <w:tcW w:w="5472" w:type="dxa"/>
          </w:tcPr>
          <w:p w14:paraId="2384AA71" w14:textId="6B7C46D5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The Town Hall events happened on</w:t>
            </w:r>
          </w:p>
          <w:p w14:paraId="41A585AC" w14:textId="7B1451F7" w:rsidR="00210B7B" w:rsidRPr="00CA0FD4" w:rsidRDefault="00210B7B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14 December 2023 in Melbourne</w:t>
            </w:r>
          </w:p>
          <w:p w14:paraId="64FAC6C4" w14:textId="040D0C8D" w:rsidR="00210B7B" w:rsidRDefault="00210B7B" w:rsidP="00210B7B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19BAF5DE" w14:textId="3F226571" w:rsidR="00210B7B" w:rsidRDefault="00210B7B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18 December 2023 in Sydney </w:t>
            </w:r>
          </w:p>
          <w:p w14:paraId="6516E0DB" w14:textId="77777777" w:rsidR="00210B7B" w:rsidRDefault="00210B7B" w:rsidP="00210B7B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206C4AA0" w14:textId="272EC701" w:rsidR="00210B7B" w:rsidRDefault="00210B7B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25 January 2024 in Brisbane</w:t>
            </w:r>
          </w:p>
          <w:p w14:paraId="7577A3FA" w14:textId="77777777" w:rsidR="00210B7B" w:rsidRPr="00351414" w:rsidRDefault="00210B7B" w:rsidP="00210B7B">
            <w:pPr>
              <w:pStyle w:val="ListParagraph"/>
              <w:rPr>
                <w:szCs w:val="28"/>
              </w:rPr>
            </w:pPr>
          </w:p>
          <w:p w14:paraId="59342774" w14:textId="77777777" w:rsidR="00210B7B" w:rsidRDefault="00210B7B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19 February 2024 in Perth</w:t>
            </w:r>
          </w:p>
          <w:p w14:paraId="40DA7CB6" w14:textId="77777777" w:rsidR="00826C7C" w:rsidRPr="00826C7C" w:rsidRDefault="00826C7C" w:rsidP="00826C7C">
            <w:pPr>
              <w:pStyle w:val="ListParagraph"/>
              <w:rPr>
                <w:szCs w:val="28"/>
              </w:rPr>
            </w:pPr>
          </w:p>
          <w:p w14:paraId="543161E6" w14:textId="77777777" w:rsidR="00826C7C" w:rsidRDefault="002500CD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5 March 2024 in Adelaide</w:t>
            </w:r>
          </w:p>
          <w:p w14:paraId="0585A600" w14:textId="77777777" w:rsidR="002500CD" w:rsidRPr="002500CD" w:rsidRDefault="002500CD" w:rsidP="002500CD">
            <w:pPr>
              <w:pStyle w:val="ListParagraph"/>
              <w:rPr>
                <w:szCs w:val="28"/>
              </w:rPr>
            </w:pPr>
          </w:p>
          <w:p w14:paraId="1D962463" w14:textId="77777777" w:rsidR="002500CD" w:rsidRDefault="00FD55E7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13 March 2024 in Darwin</w:t>
            </w:r>
          </w:p>
          <w:p w14:paraId="23FEA443" w14:textId="77777777" w:rsidR="00FD55E7" w:rsidRPr="00FD55E7" w:rsidRDefault="00FD55E7" w:rsidP="00FD55E7">
            <w:pPr>
              <w:pStyle w:val="ListParagraph"/>
              <w:rPr>
                <w:szCs w:val="28"/>
              </w:rPr>
            </w:pPr>
          </w:p>
          <w:p w14:paraId="66455980" w14:textId="77777777" w:rsidR="00FD55E7" w:rsidRDefault="00FD55E7" w:rsidP="00210B7B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14 March 2024 in Hobart</w:t>
            </w:r>
          </w:p>
          <w:p w14:paraId="0D877EFC" w14:textId="77777777" w:rsidR="00FD55E7" w:rsidRPr="00FD55E7" w:rsidRDefault="00FD55E7" w:rsidP="00FD55E7">
            <w:pPr>
              <w:pStyle w:val="ListParagraph"/>
              <w:rPr>
                <w:szCs w:val="28"/>
              </w:rPr>
            </w:pPr>
          </w:p>
          <w:p w14:paraId="377FEFFC" w14:textId="7B3F3AE4" w:rsidR="00FD55E7" w:rsidRPr="00FD55E7" w:rsidRDefault="00FD55E7" w:rsidP="00FD55E7">
            <w:pPr>
              <w:pStyle w:val="ListParagraph"/>
              <w:numPr>
                <w:ilvl w:val="0"/>
                <w:numId w:val="23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19 March 2024 in Canberra.</w:t>
            </w:r>
          </w:p>
        </w:tc>
      </w:tr>
      <w:tr w:rsidR="00210B7B" w:rsidRPr="000A0016" w14:paraId="5F590B4C" w14:textId="77777777" w:rsidTr="00FD55E7">
        <w:trPr>
          <w:trHeight w:val="3855"/>
        </w:trPr>
        <w:tc>
          <w:tcPr>
            <w:tcW w:w="3685" w:type="dxa"/>
          </w:tcPr>
          <w:p w14:paraId="0A6B6888" w14:textId="15EE36C5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62372" behindDoc="1" locked="0" layoutInCell="1" allowOverlap="1" wp14:anchorId="768588B8" wp14:editId="0004301B">
                  <wp:simplePos x="0" y="0"/>
                  <wp:positionH relativeFrom="column">
                    <wp:posOffset>-67945</wp:posOffset>
                  </wp:positionH>
                  <wp:positionV relativeFrom="paragraph">
                    <wp:posOffset>44</wp:posOffset>
                  </wp:positionV>
                  <wp:extent cx="1286510" cy="1286510"/>
                  <wp:effectExtent l="0" t="0" r="8890" b="0"/>
                  <wp:wrapTight wrapText="bothSides">
                    <wp:wrapPolygon edited="0">
                      <wp:start x="8956" y="1599"/>
                      <wp:lineTo x="4158" y="3838"/>
                      <wp:lineTo x="960" y="6077"/>
                      <wp:lineTo x="0" y="12474"/>
                      <wp:lineTo x="0" y="19191"/>
                      <wp:lineTo x="10555" y="20150"/>
                      <wp:lineTo x="12154" y="20150"/>
                      <wp:lineTo x="21429" y="19510"/>
                      <wp:lineTo x="21429" y="6717"/>
                      <wp:lineTo x="19191" y="1599"/>
                      <wp:lineTo x="8956" y="1599"/>
                    </wp:wrapPolygon>
                  </wp:wrapTight>
                  <wp:docPr id="1820611721" name="Picture 1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20611721" name="Picture 1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86510" cy="1286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C4D5531" w14:textId="650BEF75" w:rsidR="00210B7B" w:rsidRPr="000A0016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63396" behindDoc="1" locked="0" layoutInCell="1" allowOverlap="1" wp14:anchorId="3BF8E11D" wp14:editId="7D88B13B">
                  <wp:simplePos x="0" y="0"/>
                  <wp:positionH relativeFrom="column">
                    <wp:posOffset>760622</wp:posOffset>
                  </wp:positionH>
                  <wp:positionV relativeFrom="paragraph">
                    <wp:posOffset>333579</wp:posOffset>
                  </wp:positionV>
                  <wp:extent cx="1454150" cy="1454150"/>
                  <wp:effectExtent l="0" t="0" r="0" b="0"/>
                  <wp:wrapTight wrapText="bothSides">
                    <wp:wrapPolygon edited="0">
                      <wp:start x="2830" y="849"/>
                      <wp:lineTo x="2830" y="5942"/>
                      <wp:lineTo x="566" y="9055"/>
                      <wp:lineTo x="0" y="9621"/>
                      <wp:lineTo x="0" y="20657"/>
                      <wp:lineTo x="21223" y="20657"/>
                      <wp:lineTo x="21223" y="9621"/>
                      <wp:lineTo x="18110" y="5942"/>
                      <wp:lineTo x="17827" y="849"/>
                      <wp:lineTo x="2830" y="849"/>
                    </wp:wrapPolygon>
                  </wp:wrapTight>
                  <wp:docPr id="854308569" name="Picture 1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4308569" name="Picture 1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150" cy="1454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38585693" w14:textId="4B2BE367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People came along to the events</w:t>
            </w:r>
          </w:p>
          <w:p w14:paraId="309E3F8B" w14:textId="77777777" w:rsidR="00210B7B" w:rsidRDefault="00210B7B" w:rsidP="00210B7B">
            <w:pPr>
              <w:spacing w:before="240" w:after="100" w:afterAutospacing="1" w:line="240" w:lineRule="auto"/>
              <w:rPr>
                <w:szCs w:val="28"/>
              </w:rPr>
            </w:pPr>
          </w:p>
          <w:p w14:paraId="3D47655E" w14:textId="0D61C5DA" w:rsidR="00210B7B" w:rsidRDefault="00210B7B" w:rsidP="00210B7B">
            <w:pPr>
              <w:pStyle w:val="ListParagraph"/>
              <w:numPr>
                <w:ilvl w:val="0"/>
                <w:numId w:val="27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In person</w:t>
            </w:r>
          </w:p>
          <w:p w14:paraId="303E5F1A" w14:textId="77777777" w:rsidR="00210B7B" w:rsidRDefault="00210B7B" w:rsidP="00210B7B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4DCA2778" w14:textId="1E8BBBB9" w:rsidR="00210B7B" w:rsidRPr="00D02260" w:rsidRDefault="00210B7B" w:rsidP="00210B7B">
            <w:pPr>
              <w:pStyle w:val="ListParagraph"/>
              <w:numPr>
                <w:ilvl w:val="0"/>
                <w:numId w:val="27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Online.</w:t>
            </w:r>
          </w:p>
        </w:tc>
      </w:tr>
      <w:tr w:rsidR="00210B7B" w:rsidRPr="000A0016" w14:paraId="6E2B4D5A" w14:textId="77777777" w:rsidTr="0017779E">
        <w:trPr>
          <w:trHeight w:val="2835"/>
        </w:trPr>
        <w:tc>
          <w:tcPr>
            <w:tcW w:w="3685" w:type="dxa"/>
          </w:tcPr>
          <w:p w14:paraId="5B091766" w14:textId="2596B5A8" w:rsidR="00210B7B" w:rsidRDefault="00210B7B" w:rsidP="00210B7B">
            <w:pPr>
              <w:pStyle w:val="NormalWeb"/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4420" behindDoc="1" locked="0" layoutInCell="1" allowOverlap="1" wp14:anchorId="6DC496B9" wp14:editId="375DC357">
                  <wp:simplePos x="0" y="0"/>
                  <wp:positionH relativeFrom="column">
                    <wp:posOffset>363855</wp:posOffset>
                  </wp:positionH>
                  <wp:positionV relativeFrom="paragraph">
                    <wp:posOffset>32385</wp:posOffset>
                  </wp:positionV>
                  <wp:extent cx="1052830" cy="1405890"/>
                  <wp:effectExtent l="0" t="0" r="0" b="3810"/>
                  <wp:wrapTight wrapText="bothSides">
                    <wp:wrapPolygon edited="0">
                      <wp:start x="0" y="0"/>
                      <wp:lineTo x="0" y="21366"/>
                      <wp:lineTo x="21105" y="21366"/>
                      <wp:lineTo x="21105" y="0"/>
                      <wp:lineTo x="0" y="0"/>
                    </wp:wrapPolygon>
                  </wp:wrapTight>
                  <wp:docPr id="1405816846" name="Picture 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5816846" name="Picture 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283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41C1992" w14:textId="222FFA01" w:rsidR="00210B7B" w:rsidRDefault="00210B7B" w:rsidP="00210B7B">
            <w:pPr>
              <w:spacing w:before="240" w:after="100" w:afterAutospacing="1"/>
              <w:rPr>
                <w:szCs w:val="28"/>
              </w:rPr>
            </w:pPr>
          </w:p>
          <w:p w14:paraId="06FE0447" w14:textId="6A1948E7" w:rsidR="00210B7B" w:rsidRPr="000A0016" w:rsidRDefault="00210B7B" w:rsidP="00210B7B">
            <w:pPr>
              <w:spacing w:before="240" w:after="100" w:afterAutospacing="1" w:line="240" w:lineRule="auto"/>
              <w:rPr>
                <w:szCs w:val="28"/>
              </w:rPr>
            </w:pPr>
          </w:p>
        </w:tc>
        <w:tc>
          <w:tcPr>
            <w:tcW w:w="5472" w:type="dxa"/>
          </w:tcPr>
          <w:p w14:paraId="010DF52A" w14:textId="77777777" w:rsidR="00154FA9" w:rsidRPr="00154FA9" w:rsidRDefault="00154FA9" w:rsidP="00210B7B">
            <w:pPr>
              <w:spacing w:before="240" w:after="100" w:afterAutospacing="1"/>
              <w:rPr>
                <w:sz w:val="12"/>
                <w:szCs w:val="12"/>
              </w:rPr>
            </w:pPr>
          </w:p>
          <w:p w14:paraId="59F6DA8E" w14:textId="0AA1ED01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Disability Minister Bill Shorten was a special guest at the events.</w:t>
            </w:r>
          </w:p>
        </w:tc>
      </w:tr>
      <w:tr w:rsidR="00210B7B" w:rsidRPr="000A0016" w14:paraId="4F45210E" w14:textId="77777777" w:rsidTr="00154FA9">
        <w:trPr>
          <w:trHeight w:val="2691"/>
        </w:trPr>
        <w:tc>
          <w:tcPr>
            <w:tcW w:w="3685" w:type="dxa"/>
          </w:tcPr>
          <w:p w14:paraId="3DDEB6BA" w14:textId="670EAD3E" w:rsidR="00210B7B" w:rsidRPr="000A0016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68516" behindDoc="1" locked="0" layoutInCell="1" allowOverlap="1" wp14:anchorId="39190FDF" wp14:editId="3528E93E">
                      <wp:simplePos x="0" y="0"/>
                      <wp:positionH relativeFrom="column">
                        <wp:posOffset>274955</wp:posOffset>
                      </wp:positionH>
                      <wp:positionV relativeFrom="paragraph">
                        <wp:posOffset>97972</wp:posOffset>
                      </wp:positionV>
                      <wp:extent cx="1550670" cy="1214755"/>
                      <wp:effectExtent l="0" t="0" r="0" b="4445"/>
                      <wp:wrapTight wrapText="bothSides">
                        <wp:wrapPolygon edited="0">
                          <wp:start x="0" y="0"/>
                          <wp:lineTo x="0" y="21340"/>
                          <wp:lineTo x="21229" y="21340"/>
                          <wp:lineTo x="21229" y="0"/>
                          <wp:lineTo x="0" y="0"/>
                        </wp:wrapPolygon>
                      </wp:wrapTight>
                      <wp:docPr id="1568197470" name="Group 1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50670" cy="1214755"/>
                                <a:chOff x="0" y="0"/>
                                <a:chExt cx="1809115" cy="1447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58973278" name="Picture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4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9115" cy="1447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5048348" name="Picture 1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8813" t="9432" r="7576" b="12513"/>
                                <a:stretch/>
                              </pic:blipFill>
                              <pic:spPr bwMode="auto">
                                <a:xfrm>
                                  <a:off x="273050" y="914400"/>
                                  <a:ext cx="1268095" cy="3683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ffectLst>
                                  <a:glow rad="101600">
                                    <a:schemeClr val="accent3">
                                      <a:satMod val="175000"/>
                                      <a:alpha val="40000"/>
                                    </a:schemeClr>
                                  </a:glow>
                                </a:effectLst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314F8628" id="Group 12" o:spid="_x0000_s1026" alt="&quot;&quot;" style="position:absolute;margin-left:21.65pt;margin-top:7.7pt;width:122.1pt;height:95.65pt;z-index:-251647964" coordsize="18091,14478" o:gfxdata="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KYW1pZSBCYW5uaXN0ZXIAAAWQAwACAAAA&#10;FAAAEKiQBAACAAAAFAAAELySkQACAAAAAzQ0AACSkgACAAAAAzQ0AADqHAAHAAAIDAAACJwAAAAA&#10;HOoAAAA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8P3hwYWNrZXQgZW5kPSd3Jz8+/9sAQwAHBQUGBQQHBgUGCAcHCAoRCwoJCQoVDxAM&#10;ERgVGhkYFRgXGx4nIRsdJR0XGCIuIiUoKSssKxogLzMvKjInKisq/9sAQwEHCAgKCQoUCwsUKhwY&#10;HCoqKioqKioqKioqKioqKioqKioqKioqKioqKioqKioqKioqKioqKioqKioqKioqKioq/8AAEQgC&#10;QQLR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ka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">
                      <v:shape id="Picture 9" o:spid="_x0000_s1027" type="#_x0000_t75" style="position:absolute;width:18091;height:144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">
                        <v:imagedata r:id="rId32" o:title=""/>
                      </v:shape>
                      <v:shape id="Picture 11" o:spid="_x0000_s1028" type="#_x0000_t75" style="position:absolute;left:2730;top:9144;width:12681;height:3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">
                        <v:imagedata r:id="rId33" o:title="" croptop="6181f" cropbottom="8201f" cropleft="5776f" cropright="4965f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3AE496ED" w14:textId="0F830FC6" w:rsidR="00210B7B" w:rsidRDefault="00210B7B" w:rsidP="00210B7B">
            <w:pPr>
              <w:spacing w:before="240" w:after="100" w:afterAutospacing="1"/>
            </w:pPr>
            <w:r>
              <w:rPr>
                <w:szCs w:val="28"/>
              </w:rPr>
              <w:t>A</w:t>
            </w:r>
            <w:r>
              <w:t>t the events the NDIS Review Panel talked about their ideas about how to make the NDIS better.</w:t>
            </w:r>
          </w:p>
          <w:p w14:paraId="2414DBE8" w14:textId="2A1204C2" w:rsidR="00210B7B" w:rsidRDefault="00210B7B" w:rsidP="00210B7B">
            <w:pPr>
              <w:spacing w:before="240" w:after="100" w:afterAutospacing="1"/>
              <w:rPr>
                <w:szCs w:val="28"/>
              </w:rPr>
            </w:pPr>
          </w:p>
        </w:tc>
      </w:tr>
      <w:tr w:rsidR="00210B7B" w:rsidRPr="000A0016" w14:paraId="36B1D5C7" w14:textId="77777777" w:rsidTr="00154FA9">
        <w:trPr>
          <w:trHeight w:val="2829"/>
        </w:trPr>
        <w:tc>
          <w:tcPr>
            <w:tcW w:w="3685" w:type="dxa"/>
          </w:tcPr>
          <w:p w14:paraId="5E34633D" w14:textId="00E98959" w:rsidR="00210B7B" w:rsidRPr="000A0016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67492" behindDoc="1" locked="0" layoutInCell="1" allowOverlap="1" wp14:anchorId="536011E4" wp14:editId="62C831BC">
                  <wp:simplePos x="0" y="0"/>
                  <wp:positionH relativeFrom="column">
                    <wp:posOffset>339090</wp:posOffset>
                  </wp:positionH>
                  <wp:positionV relativeFrom="paragraph">
                    <wp:posOffset>156754</wp:posOffset>
                  </wp:positionV>
                  <wp:extent cx="1420586" cy="1420586"/>
                  <wp:effectExtent l="0" t="0" r="8255" b="8255"/>
                  <wp:wrapTight wrapText="bothSides">
                    <wp:wrapPolygon edited="0">
                      <wp:start x="2607" y="0"/>
                      <wp:lineTo x="0" y="1448"/>
                      <wp:lineTo x="0" y="4055"/>
                      <wp:lineTo x="1448" y="4924"/>
                      <wp:lineTo x="6662" y="9559"/>
                      <wp:lineTo x="5504" y="11297"/>
                      <wp:lineTo x="4345" y="13325"/>
                      <wp:lineTo x="4924" y="21436"/>
                      <wp:lineTo x="16222" y="21436"/>
                      <wp:lineTo x="14484" y="14194"/>
                      <wp:lineTo x="17091" y="9559"/>
                      <wp:lineTo x="21436" y="5214"/>
                      <wp:lineTo x="21436" y="2317"/>
                      <wp:lineTo x="19698" y="1738"/>
                      <wp:lineTo x="6952" y="0"/>
                      <wp:lineTo x="2607" y="0"/>
                    </wp:wrapPolygon>
                  </wp:wrapTight>
                  <wp:docPr id="2011648195" name="Picture 1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11648195" name="Picture 1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20586" cy="14205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1F944E9E" w14:textId="77777777" w:rsidR="00210B7B" w:rsidRDefault="00210B7B" w:rsidP="00210B7B">
            <w:pPr>
              <w:spacing w:before="240" w:after="100" w:afterAutospacing="1"/>
              <w:rPr>
                <w:szCs w:val="28"/>
              </w:rPr>
            </w:pPr>
          </w:p>
          <w:p w14:paraId="1ACFF334" w14:textId="109AD970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People asked the Panel lots of questions about their ideas to change the NDIS.</w:t>
            </w:r>
          </w:p>
        </w:tc>
      </w:tr>
      <w:tr w:rsidR="00210B7B" w:rsidRPr="000A0016" w14:paraId="04A79409" w14:textId="77777777" w:rsidTr="00154FA9">
        <w:trPr>
          <w:trHeight w:val="2835"/>
        </w:trPr>
        <w:tc>
          <w:tcPr>
            <w:tcW w:w="3685" w:type="dxa"/>
          </w:tcPr>
          <w:p w14:paraId="73E166A3" w14:textId="3E9F1183" w:rsidR="00210B7B" w:rsidRDefault="00210B7B" w:rsidP="00210B7B">
            <w:pPr>
              <w:spacing w:before="240" w:after="100" w:afterAutospacing="1"/>
              <w:rPr>
                <w:noProof/>
                <w:szCs w:val="28"/>
              </w:rPr>
            </w:pPr>
            <w:r w:rsidRPr="00487F7E">
              <w:rPr>
                <w:noProof/>
                <w:szCs w:val="28"/>
              </w:rPr>
              <w:drawing>
                <wp:anchor distT="0" distB="0" distL="114300" distR="114300" simplePos="0" relativeHeight="251669540" behindDoc="1" locked="0" layoutInCell="1" allowOverlap="1" wp14:anchorId="776FA188" wp14:editId="5EA1084C">
                  <wp:simplePos x="0" y="0"/>
                  <wp:positionH relativeFrom="column">
                    <wp:posOffset>216626</wp:posOffset>
                  </wp:positionH>
                  <wp:positionV relativeFrom="paragraph">
                    <wp:posOffset>21136</wp:posOffset>
                  </wp:positionV>
                  <wp:extent cx="1648047" cy="1796411"/>
                  <wp:effectExtent l="0" t="0" r="0" b="0"/>
                  <wp:wrapTight wrapText="bothSides">
                    <wp:wrapPolygon edited="0">
                      <wp:start x="0" y="0"/>
                      <wp:lineTo x="0" y="21310"/>
                      <wp:lineTo x="21225" y="21310"/>
                      <wp:lineTo x="21225" y="0"/>
                      <wp:lineTo x="0" y="0"/>
                    </wp:wrapPolygon>
                  </wp:wrapTight>
                  <wp:docPr id="30855520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855520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8047" cy="179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57C45B5A" w14:textId="77777777" w:rsidR="00210B7B" w:rsidRDefault="00210B7B" w:rsidP="00210B7B">
            <w:pPr>
              <w:spacing w:before="240" w:after="100" w:afterAutospacing="1" w:line="240" w:lineRule="auto"/>
              <w:rPr>
                <w:szCs w:val="28"/>
              </w:rPr>
            </w:pPr>
          </w:p>
          <w:p w14:paraId="292B7EAE" w14:textId="39893F4A" w:rsidR="00210B7B" w:rsidRPr="00340DD4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In this document you can read the answers to some of the questions.</w:t>
            </w:r>
          </w:p>
        </w:tc>
      </w:tr>
      <w:tr w:rsidR="00210B7B" w:rsidRPr="000A0016" w14:paraId="5B518725" w14:textId="77777777" w:rsidTr="00154FA9">
        <w:trPr>
          <w:trHeight w:val="2552"/>
        </w:trPr>
        <w:tc>
          <w:tcPr>
            <w:tcW w:w="3685" w:type="dxa"/>
          </w:tcPr>
          <w:p w14:paraId="1D2E2B9A" w14:textId="59747D61" w:rsidR="00210B7B" w:rsidRPr="000A0016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70564" behindDoc="1" locked="0" layoutInCell="1" allowOverlap="1" wp14:anchorId="64FACDA6" wp14:editId="5C7A65D2">
                  <wp:simplePos x="0" y="0"/>
                  <wp:positionH relativeFrom="column">
                    <wp:posOffset>437061</wp:posOffset>
                  </wp:positionH>
                  <wp:positionV relativeFrom="paragraph">
                    <wp:posOffset>325936</wp:posOffset>
                  </wp:positionV>
                  <wp:extent cx="1436915" cy="1423611"/>
                  <wp:effectExtent l="0" t="0" r="0" b="5715"/>
                  <wp:wrapTight wrapText="bothSides">
                    <wp:wrapPolygon edited="0">
                      <wp:start x="6302" y="0"/>
                      <wp:lineTo x="4297" y="5205"/>
                      <wp:lineTo x="3438" y="9831"/>
                      <wp:lineTo x="5729" y="14458"/>
                      <wp:lineTo x="5729" y="16771"/>
                      <wp:lineTo x="6016" y="19084"/>
                      <wp:lineTo x="10313" y="20819"/>
                      <wp:lineTo x="10886" y="21398"/>
                      <wp:lineTo x="12891" y="21398"/>
                      <wp:lineTo x="13464" y="20819"/>
                      <wp:lineTo x="19480" y="19084"/>
                      <wp:lineTo x="19480" y="17349"/>
                      <wp:lineTo x="18048" y="13590"/>
                      <wp:lineTo x="16042" y="10120"/>
                      <wp:lineTo x="15183" y="9831"/>
                      <wp:lineTo x="13178" y="4916"/>
                      <wp:lineTo x="12032" y="3470"/>
                      <wp:lineTo x="8594" y="0"/>
                      <wp:lineTo x="6302" y="0"/>
                    </wp:wrapPolygon>
                  </wp:wrapTight>
                  <wp:docPr id="1077745612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7745612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436915" cy="14236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608A895F" w14:textId="77777777" w:rsidR="00154FA9" w:rsidRDefault="00154FA9" w:rsidP="00210B7B">
            <w:pPr>
              <w:spacing w:before="240" w:after="100" w:afterAutospacing="1"/>
              <w:rPr>
                <w:szCs w:val="28"/>
              </w:rPr>
            </w:pPr>
          </w:p>
          <w:p w14:paraId="0F4B6AEC" w14:textId="197960FD" w:rsidR="00210B7B" w:rsidRDefault="00210B7B" w:rsidP="00210B7B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At the end of each event Bill Shorten was joined by 2 people with disability to talk about what the Panel had said.</w:t>
            </w:r>
          </w:p>
        </w:tc>
      </w:tr>
    </w:tbl>
    <w:p w14:paraId="36956B9A" w14:textId="0CF0BAD1" w:rsidR="007C63C1" w:rsidRPr="0018256D" w:rsidRDefault="00812D48" w:rsidP="0018256D">
      <w:pPr>
        <w:pStyle w:val="Heading2"/>
      </w:pPr>
      <w:bookmarkStart w:id="5" w:name="_Toc159243792"/>
      <w:r>
        <w:lastRenderedPageBreak/>
        <w:t>New types of support for people with disability</w:t>
      </w:r>
      <w:bookmarkEnd w:id="5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087AEB" w:rsidRPr="000A0016" w14:paraId="71C13957" w14:textId="77777777" w:rsidTr="00AB1AB8">
        <w:trPr>
          <w:trHeight w:val="3061"/>
        </w:trPr>
        <w:tc>
          <w:tcPr>
            <w:tcW w:w="3685" w:type="dxa"/>
          </w:tcPr>
          <w:p w14:paraId="5AD7DCCD" w14:textId="63129CAD" w:rsidR="00087AEB" w:rsidRDefault="00CB5DEA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4A509923" wp14:editId="0B732C62">
                  <wp:extent cx="1651000" cy="1651000"/>
                  <wp:effectExtent l="0" t="0" r="6350" b="6350"/>
                  <wp:docPr id="1065158304" name="Picture 1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5158304" name="Picture 1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51000" cy="165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53A64B" w14:textId="562AA5AC" w:rsidR="00040003" w:rsidRPr="000A0016" w:rsidRDefault="00040003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mc:AlternateContent>
                <mc:Choice Requires="wpg">
                  <w:drawing>
                    <wp:inline distT="0" distB="0" distL="0" distR="0" wp14:anchorId="216588EE" wp14:editId="061269D8">
                      <wp:extent cx="1668780" cy="1621790"/>
                      <wp:effectExtent l="0" t="0" r="7620" b="0"/>
                      <wp:docPr id="1580602961" name="Group 20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668780" cy="1621790"/>
                                <a:chOff x="0" y="0"/>
                                <a:chExt cx="1668780" cy="16217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93464998" name="Picture 18" descr="A black circle with a white and purple text and a green tick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49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14400" cy="9118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79772427" name="Picture 19" descr="A close up of a sign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55650" y="711200"/>
                                  <a:ext cx="913130" cy="9105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90C679C" id="Group 20" o:spid="_x0000_s1026" alt="&quot;&quot;" style="width:131.4pt;height:127.7pt;mso-position-horizontal-relative:char;mso-position-vertical-relative:line" coordsize="16687,162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">
                      <v:shape id="Picture 18" o:spid="_x0000_s1027" type="#_x0000_t75" alt="A black circle with a white and purple text and a green tick&#10;&#10;Description automatically generated" style="position:absolute;width:9144;height:91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">
                        <v:imagedata r:id="rId51" o:title="A black circle with a white and purple text and a green tick&#10;&#10;Description automatically generated"/>
                      </v:shape>
                      <v:shape id="Picture 19" o:spid="_x0000_s1028" type="#_x0000_t75" alt="A close up of a sign&#10;&#10;Description automatically generated" style="position:absolute;left:7556;top:7112;width:9131;height:91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">
                        <v:imagedata r:id="rId52" o:title="A close up of a sign&#10;&#10;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57985FAD" w14:textId="77777777" w:rsidR="00343667" w:rsidRDefault="00343667" w:rsidP="00CB5DEA">
            <w:pPr>
              <w:spacing w:after="100" w:afterAutospacing="1" w:line="240" w:lineRule="auto"/>
              <w:rPr>
                <w:szCs w:val="28"/>
              </w:rPr>
            </w:pPr>
          </w:p>
          <w:p w14:paraId="5BFBFD96" w14:textId="1824D1FC" w:rsidR="00087AEB" w:rsidRDefault="00EC4019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The Panel wants </w:t>
            </w:r>
            <w:r w:rsidR="00B020A3">
              <w:rPr>
                <w:szCs w:val="28"/>
              </w:rPr>
              <w:t xml:space="preserve">all Australians with disability to get the support they need. </w:t>
            </w:r>
          </w:p>
          <w:p w14:paraId="3F8E1E1F" w14:textId="77777777" w:rsidR="00B7061E" w:rsidRDefault="00B7061E" w:rsidP="00AB1AB8">
            <w:pPr>
              <w:spacing w:before="240" w:after="100" w:afterAutospacing="1"/>
              <w:rPr>
                <w:szCs w:val="28"/>
              </w:rPr>
            </w:pPr>
          </w:p>
          <w:p w14:paraId="67949ECE" w14:textId="44D3C593" w:rsidR="00B020A3" w:rsidRDefault="00B020A3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This </w:t>
            </w:r>
            <w:r w:rsidR="00040003">
              <w:rPr>
                <w:szCs w:val="28"/>
              </w:rPr>
              <w:t>mean</w:t>
            </w:r>
            <w:r>
              <w:rPr>
                <w:szCs w:val="28"/>
              </w:rPr>
              <w:t>s</w:t>
            </w:r>
          </w:p>
          <w:p w14:paraId="0445023E" w14:textId="77777777" w:rsidR="00B020A3" w:rsidRDefault="00B020A3" w:rsidP="00040003">
            <w:pPr>
              <w:pStyle w:val="ListParagraph"/>
              <w:numPr>
                <w:ilvl w:val="0"/>
                <w:numId w:val="29"/>
              </w:numPr>
              <w:spacing w:before="240" w:after="100" w:afterAutospacing="1" w:line="480" w:lineRule="auto"/>
              <w:rPr>
                <w:szCs w:val="28"/>
              </w:rPr>
            </w:pPr>
            <w:r>
              <w:rPr>
                <w:szCs w:val="28"/>
              </w:rPr>
              <w:t>People on the NDIS</w:t>
            </w:r>
          </w:p>
          <w:p w14:paraId="2A05B617" w14:textId="4C59E43A" w:rsidR="007A5B3C" w:rsidRDefault="00040003" w:rsidP="00040003">
            <w:pPr>
              <w:pStyle w:val="ListParagraph"/>
              <w:spacing w:before="240" w:after="100" w:afterAutospacing="1" w:line="480" w:lineRule="auto"/>
              <w:rPr>
                <w:szCs w:val="28"/>
              </w:rPr>
            </w:pPr>
            <w:r>
              <w:rPr>
                <w:szCs w:val="28"/>
              </w:rPr>
              <w:t>and</w:t>
            </w:r>
          </w:p>
          <w:p w14:paraId="6ECF343A" w14:textId="5435A255" w:rsidR="00B020A3" w:rsidRDefault="00B020A3" w:rsidP="00B020A3">
            <w:pPr>
              <w:pStyle w:val="ListParagraph"/>
              <w:numPr>
                <w:ilvl w:val="0"/>
                <w:numId w:val="29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People</w:t>
            </w:r>
            <w:r w:rsidR="007A5B3C">
              <w:rPr>
                <w:szCs w:val="28"/>
              </w:rPr>
              <w:t xml:space="preserve"> under 65</w:t>
            </w:r>
            <w:r w:rsidR="00233720">
              <w:rPr>
                <w:szCs w:val="28"/>
              </w:rPr>
              <w:t xml:space="preserve"> years </w:t>
            </w:r>
            <w:r w:rsidR="00B40130">
              <w:rPr>
                <w:szCs w:val="28"/>
              </w:rPr>
              <w:t>old</w:t>
            </w:r>
            <w:r w:rsidR="007A5B3C">
              <w:rPr>
                <w:szCs w:val="28"/>
              </w:rPr>
              <w:t xml:space="preserve"> who cannot get the NDIS.</w:t>
            </w:r>
          </w:p>
          <w:p w14:paraId="0C920DD8" w14:textId="77777777" w:rsidR="00A92846" w:rsidRDefault="00A92846" w:rsidP="00A92846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73EADD64" w14:textId="77777777" w:rsidR="00343667" w:rsidRDefault="00343667" w:rsidP="00040003">
            <w:pPr>
              <w:pStyle w:val="ListParagraph"/>
              <w:spacing w:before="240" w:after="100" w:afterAutospacing="1" w:line="240" w:lineRule="auto"/>
              <w:rPr>
                <w:szCs w:val="28"/>
              </w:rPr>
            </w:pPr>
          </w:p>
          <w:p w14:paraId="5E1F4C5B" w14:textId="38979396" w:rsidR="00040003" w:rsidRPr="00B020A3" w:rsidRDefault="00040003" w:rsidP="00040003">
            <w:pPr>
              <w:pStyle w:val="ListParagraph"/>
              <w:spacing w:before="240" w:after="100" w:afterAutospacing="1" w:line="240" w:lineRule="auto"/>
              <w:rPr>
                <w:szCs w:val="28"/>
              </w:rPr>
            </w:pPr>
          </w:p>
        </w:tc>
      </w:tr>
      <w:tr w:rsidR="00576856" w:rsidRPr="000A0016" w14:paraId="3EDB7F90" w14:textId="77777777" w:rsidTr="00D223C2">
        <w:trPr>
          <w:trHeight w:val="3031"/>
        </w:trPr>
        <w:tc>
          <w:tcPr>
            <w:tcW w:w="3685" w:type="dxa"/>
          </w:tcPr>
          <w:p w14:paraId="63712B08" w14:textId="7FC798C6" w:rsidR="00B31904" w:rsidRPr="000A0016" w:rsidRDefault="00040003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71" behindDoc="1" locked="0" layoutInCell="1" allowOverlap="1" wp14:anchorId="6336AD55" wp14:editId="6464B220">
                  <wp:simplePos x="0" y="0"/>
                  <wp:positionH relativeFrom="column">
                    <wp:posOffset>324529</wp:posOffset>
                  </wp:positionH>
                  <wp:positionV relativeFrom="paragraph">
                    <wp:posOffset>295</wp:posOffset>
                  </wp:positionV>
                  <wp:extent cx="1555750" cy="1555750"/>
                  <wp:effectExtent l="0" t="0" r="0" b="6350"/>
                  <wp:wrapTight wrapText="bothSides">
                    <wp:wrapPolygon edited="0">
                      <wp:start x="6612" y="0"/>
                      <wp:lineTo x="4496" y="4496"/>
                      <wp:lineTo x="3174" y="8728"/>
                      <wp:lineTo x="3174" y="12960"/>
                      <wp:lineTo x="1322" y="17192"/>
                      <wp:lineTo x="1058" y="19043"/>
                      <wp:lineTo x="2645" y="21159"/>
                      <wp:lineTo x="4496" y="21424"/>
                      <wp:lineTo x="16398" y="21424"/>
                      <wp:lineTo x="19308" y="21159"/>
                      <wp:lineTo x="20630" y="19572"/>
                      <wp:lineTo x="20101" y="17192"/>
                      <wp:lineTo x="17985" y="12960"/>
                      <wp:lineTo x="17456" y="6348"/>
                      <wp:lineTo x="16927" y="3438"/>
                      <wp:lineTo x="14547" y="264"/>
                      <wp:lineTo x="13489" y="0"/>
                      <wp:lineTo x="6612" y="0"/>
                    </wp:wrapPolygon>
                  </wp:wrapTight>
                  <wp:docPr id="421191181" name="Picture 2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1191181" name="Picture 2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078CC7D9" w14:textId="437F82D4" w:rsidR="00343667" w:rsidRDefault="00576856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 xml:space="preserve">The NDIS </w:t>
            </w:r>
            <w:r w:rsidR="00343667">
              <w:rPr>
                <w:rStyle w:val="CommentReference"/>
                <w:sz w:val="28"/>
                <w:szCs w:val="28"/>
              </w:rPr>
              <w:t>i</w:t>
            </w:r>
            <w:r w:rsidR="00505942">
              <w:rPr>
                <w:rStyle w:val="CommentReference"/>
                <w:sz w:val="28"/>
                <w:szCs w:val="28"/>
              </w:rPr>
              <w:t xml:space="preserve">s </w:t>
            </w:r>
            <w:r w:rsidR="00EC5898">
              <w:rPr>
                <w:rStyle w:val="CommentReference"/>
                <w:sz w:val="28"/>
                <w:szCs w:val="28"/>
              </w:rPr>
              <w:t xml:space="preserve">only </w:t>
            </w:r>
            <w:r>
              <w:rPr>
                <w:rStyle w:val="CommentReference"/>
                <w:sz w:val="28"/>
                <w:szCs w:val="28"/>
              </w:rPr>
              <w:t xml:space="preserve">meant </w:t>
            </w:r>
            <w:r w:rsidR="00EC5898">
              <w:rPr>
                <w:rStyle w:val="CommentReference"/>
                <w:sz w:val="28"/>
                <w:szCs w:val="28"/>
              </w:rPr>
              <w:t>for</w:t>
            </w:r>
            <w:r w:rsidR="00224A6F">
              <w:rPr>
                <w:rStyle w:val="CommentReference"/>
                <w:sz w:val="28"/>
                <w:szCs w:val="28"/>
              </w:rPr>
              <w:t xml:space="preserve"> people with disability who have high support needs.</w:t>
            </w:r>
          </w:p>
        </w:tc>
      </w:tr>
      <w:tr w:rsidR="009C3BC0" w:rsidRPr="000A0016" w14:paraId="704B91D1" w14:textId="77777777" w:rsidTr="00AB1AB8">
        <w:trPr>
          <w:trHeight w:val="3061"/>
        </w:trPr>
        <w:tc>
          <w:tcPr>
            <w:tcW w:w="3685" w:type="dxa"/>
          </w:tcPr>
          <w:p w14:paraId="583A337D" w14:textId="0DCACDC5" w:rsidR="009C3BC0" w:rsidRPr="000A0016" w:rsidRDefault="00B31904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 wp14:anchorId="202F0E37" wp14:editId="1C78E137">
                  <wp:extent cx="1701870" cy="1631526"/>
                  <wp:effectExtent l="0" t="0" r="0" b="6985"/>
                  <wp:docPr id="441894416" name="Picture 2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1894416" name="Picture 2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70" cy="1631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69C0599E" w14:textId="50E984EB" w:rsidR="00B31904" w:rsidRDefault="00B31904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  <w:p w14:paraId="4BD61E0C" w14:textId="597E9FAB" w:rsidR="009C3BC0" w:rsidRDefault="009C3BC0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This means there are a lot of people with disability who cannot get NDIS.</w:t>
            </w:r>
          </w:p>
        </w:tc>
      </w:tr>
      <w:tr w:rsidR="002A693B" w:rsidRPr="000A0016" w14:paraId="0C93C1FB" w14:textId="77777777" w:rsidTr="00D223C2">
        <w:trPr>
          <w:trHeight w:val="2694"/>
        </w:trPr>
        <w:tc>
          <w:tcPr>
            <w:tcW w:w="3685" w:type="dxa"/>
          </w:tcPr>
          <w:p w14:paraId="3A943F65" w14:textId="1F105012" w:rsidR="002A693B" w:rsidRPr="000A0016" w:rsidRDefault="00B31904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73" behindDoc="1" locked="0" layoutInCell="1" allowOverlap="1" wp14:anchorId="2FEF93C1" wp14:editId="1A21C46A">
                  <wp:simplePos x="0" y="0"/>
                  <wp:positionH relativeFrom="column">
                    <wp:posOffset>287645</wp:posOffset>
                  </wp:positionH>
                  <wp:positionV relativeFrom="paragraph">
                    <wp:posOffset>0</wp:posOffset>
                  </wp:positionV>
                  <wp:extent cx="1574800" cy="1635690"/>
                  <wp:effectExtent l="0" t="0" r="6350" b="0"/>
                  <wp:wrapTight wrapText="bothSides">
                    <wp:wrapPolygon edited="0">
                      <wp:start x="13848" y="0"/>
                      <wp:lineTo x="3397" y="2768"/>
                      <wp:lineTo x="2090" y="3271"/>
                      <wp:lineTo x="2090" y="4278"/>
                      <wp:lineTo x="1045" y="5536"/>
                      <wp:lineTo x="261" y="8304"/>
                      <wp:lineTo x="523" y="12331"/>
                      <wp:lineTo x="1829" y="16357"/>
                      <wp:lineTo x="1568" y="17616"/>
                      <wp:lineTo x="2874" y="18622"/>
                      <wp:lineTo x="5748" y="20132"/>
                      <wp:lineTo x="7316" y="20132"/>
                      <wp:lineTo x="10190" y="19629"/>
                      <wp:lineTo x="15155" y="17616"/>
                      <wp:lineTo x="15155" y="16357"/>
                      <wp:lineTo x="17506" y="12331"/>
                      <wp:lineTo x="21426" y="7046"/>
                      <wp:lineTo x="21426" y="6291"/>
                      <wp:lineTo x="19597" y="4278"/>
                      <wp:lineTo x="21426" y="1762"/>
                      <wp:lineTo x="21426" y="1510"/>
                      <wp:lineTo x="20381" y="0"/>
                      <wp:lineTo x="13848" y="0"/>
                    </wp:wrapPolygon>
                  </wp:wrapTight>
                  <wp:docPr id="1794833456" name="Picture 2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4833456" name="Picture 2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4800" cy="1635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0822D5A8" w14:textId="3D8193B4" w:rsidR="002A693B" w:rsidRDefault="000842EF" w:rsidP="00AB1AB8">
            <w:pPr>
              <w:spacing w:before="240" w:after="100" w:afterAutospacing="1"/>
              <w:rPr>
                <w:rStyle w:val="CommentReference"/>
                <w:sz w:val="28"/>
              </w:rPr>
            </w:pPr>
            <w:r>
              <w:rPr>
                <w:rStyle w:val="CommentReference"/>
                <w:sz w:val="28"/>
              </w:rPr>
              <w:t>I</w:t>
            </w:r>
            <w:r w:rsidR="007521C6">
              <w:rPr>
                <w:rStyle w:val="CommentReference"/>
                <w:sz w:val="28"/>
              </w:rPr>
              <w:t xml:space="preserve">t is hard for anyone who is not on the NDIS to get </w:t>
            </w:r>
            <w:r w:rsidR="003C2694">
              <w:rPr>
                <w:rStyle w:val="CommentReference"/>
                <w:sz w:val="28"/>
              </w:rPr>
              <w:t>the support they need</w:t>
            </w:r>
            <w:r w:rsidR="007521C6">
              <w:rPr>
                <w:rStyle w:val="CommentReference"/>
                <w:sz w:val="28"/>
              </w:rPr>
              <w:t>.</w:t>
            </w:r>
          </w:p>
          <w:p w14:paraId="6450D8A3" w14:textId="63A2D8B5" w:rsidR="003C2694" w:rsidRPr="002A693B" w:rsidRDefault="003C2694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</w:tc>
      </w:tr>
      <w:tr w:rsidR="00087AEB" w:rsidRPr="000A0016" w14:paraId="71644499" w14:textId="77777777" w:rsidTr="00D223C2">
        <w:trPr>
          <w:trHeight w:val="3742"/>
        </w:trPr>
        <w:tc>
          <w:tcPr>
            <w:tcW w:w="3685" w:type="dxa"/>
          </w:tcPr>
          <w:p w14:paraId="56DB7547" w14:textId="56138351" w:rsidR="00087AEB" w:rsidRPr="000A0016" w:rsidRDefault="00B92996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mc:AlternateContent>
                <mc:Choice Requires="wpg">
                  <w:drawing>
                    <wp:inline distT="0" distB="0" distL="0" distR="0" wp14:anchorId="45A19E4E" wp14:editId="3B7BDEDE">
                      <wp:extent cx="1733550" cy="1733550"/>
                      <wp:effectExtent l="0" t="0" r="0" b="0"/>
                      <wp:docPr id="1050554078" name="Group 26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733550" cy="1733550"/>
                                <a:chOff x="0" y="0"/>
                                <a:chExt cx="1733550" cy="1733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60309094" name="Picture 2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3550" cy="1733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341346645" name="Picture 25" descr="A blue circle with a number on it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7"/>
                                <a:stretch>
                                  <a:fillRect/>
                                </a:stretch>
                              </pic:blipFill>
                              <pic:spPr>
                                <a:xfrm rot="336473">
                                  <a:off x="577850" y="844550"/>
                                  <a:ext cx="533400" cy="5334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DD35FE" id="Group 26" o:spid="_x0000_s1026" alt="&quot;&quot;" style="width:136.5pt;height:136.5pt;mso-position-horizontal-relative:char;mso-position-vertical-relative:line" coordsize="17335,1733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">
                      <v:shape id="Picture 24" o:spid="_x0000_s1027" type="#_x0000_t75" style="position:absolute;width:17335;height:173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">
                        <v:imagedata r:id="rId58" o:title=""/>
                      </v:shape>
                      <v:shape id="Picture 25" o:spid="_x0000_s1028" type="#_x0000_t75" alt="A blue circle with a number on it&#10;&#10;Description automatically generated" style="position:absolute;left:5778;top:8445;width:5334;height:5334;rotation:36751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">
                        <v:imagedata r:id="rId59" o:title="A blue circle with a number on it&#10;&#10;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1C253DA6" w14:textId="400493E5" w:rsidR="00DB40EF" w:rsidRDefault="00A92846" w:rsidP="00AB1AB8">
            <w:pPr>
              <w:spacing w:before="240"/>
              <w:rPr>
                <w:szCs w:val="28"/>
              </w:rPr>
            </w:pPr>
            <w:r>
              <w:rPr>
                <w:szCs w:val="28"/>
              </w:rPr>
              <w:t xml:space="preserve">The Panel wants the </w:t>
            </w:r>
            <w:r w:rsidR="00DB40EF">
              <w:rPr>
                <w:szCs w:val="28"/>
              </w:rPr>
              <w:t xml:space="preserve">Government to bring in 2 new types of support </w:t>
            </w:r>
          </w:p>
          <w:p w14:paraId="678C6C76" w14:textId="77777777" w:rsidR="00C74616" w:rsidRDefault="00C74616" w:rsidP="00C9312F">
            <w:pPr>
              <w:spacing w:line="240" w:lineRule="auto"/>
              <w:rPr>
                <w:szCs w:val="28"/>
              </w:rPr>
            </w:pPr>
          </w:p>
          <w:p w14:paraId="71853837" w14:textId="18A4755C" w:rsidR="00DB40EF" w:rsidRPr="00DB40EF" w:rsidRDefault="00DB40EF" w:rsidP="00DB40EF">
            <w:pPr>
              <w:pStyle w:val="ListParagraph"/>
              <w:numPr>
                <w:ilvl w:val="0"/>
                <w:numId w:val="30"/>
              </w:numPr>
              <w:spacing w:before="240"/>
              <w:rPr>
                <w:b/>
                <w:bCs/>
                <w:szCs w:val="28"/>
              </w:rPr>
            </w:pPr>
            <w:r w:rsidRPr="00DB40EF">
              <w:rPr>
                <w:b/>
                <w:bCs/>
                <w:szCs w:val="28"/>
              </w:rPr>
              <w:t>Foundational supports</w:t>
            </w:r>
          </w:p>
          <w:p w14:paraId="5A18CCDC" w14:textId="77777777" w:rsidR="00DB40EF" w:rsidRPr="00DB40EF" w:rsidRDefault="00DB40EF" w:rsidP="00DB40EF">
            <w:pPr>
              <w:pStyle w:val="ListParagraph"/>
              <w:spacing w:before="240"/>
              <w:rPr>
                <w:b/>
                <w:bCs/>
                <w:szCs w:val="28"/>
              </w:rPr>
            </w:pPr>
          </w:p>
          <w:p w14:paraId="2BF952EE" w14:textId="57790DF1" w:rsidR="00DB40EF" w:rsidRPr="00DB40EF" w:rsidRDefault="00DB40EF" w:rsidP="00DB40EF">
            <w:pPr>
              <w:pStyle w:val="ListParagraph"/>
              <w:numPr>
                <w:ilvl w:val="0"/>
                <w:numId w:val="30"/>
              </w:numPr>
              <w:spacing w:before="240"/>
              <w:rPr>
                <w:b/>
                <w:bCs/>
                <w:szCs w:val="28"/>
              </w:rPr>
            </w:pPr>
            <w:r w:rsidRPr="00DB40EF">
              <w:rPr>
                <w:b/>
                <w:bCs/>
                <w:szCs w:val="28"/>
              </w:rPr>
              <w:t>Targeted supports.</w:t>
            </w:r>
          </w:p>
          <w:p w14:paraId="3C2EFB1C" w14:textId="3F29CDA7" w:rsidR="00DB40EF" w:rsidRPr="00A92846" w:rsidRDefault="00DB40EF" w:rsidP="00AB1AB8">
            <w:pPr>
              <w:spacing w:before="240"/>
              <w:rPr>
                <w:szCs w:val="28"/>
              </w:rPr>
            </w:pPr>
          </w:p>
        </w:tc>
      </w:tr>
      <w:tr w:rsidR="00D223C2" w:rsidRPr="000A0016" w14:paraId="7D35545F" w14:textId="77777777" w:rsidTr="00AB1AB8">
        <w:trPr>
          <w:trHeight w:val="3061"/>
        </w:trPr>
        <w:tc>
          <w:tcPr>
            <w:tcW w:w="3685" w:type="dxa"/>
          </w:tcPr>
          <w:p w14:paraId="116F741D" w14:textId="0D526105" w:rsidR="00D223C2" w:rsidRDefault="00D223C2" w:rsidP="00D223C2">
            <w:pPr>
              <w:spacing w:before="240" w:after="100" w:afterAutospacing="1"/>
              <w:rPr>
                <w:noProof/>
                <w:szCs w:val="28"/>
              </w:rPr>
            </w:pPr>
            <w:r>
              <w:rPr>
                <w:noProof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2C60A6ED" wp14:editId="676F7F84">
                      <wp:extent cx="1968500" cy="2489200"/>
                      <wp:effectExtent l="0" t="0" r="0" b="6350"/>
                      <wp:docPr id="678047521" name="Group 39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68500" cy="2489200"/>
                                <a:chOff x="0" y="0"/>
                                <a:chExt cx="2127250" cy="27114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101353604" name="Picture 38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0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7400" y="1371600"/>
                                  <a:ext cx="1339850" cy="1339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4791664" name="Picture 37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90650" cy="14852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30155AC" id="Group 39" o:spid="_x0000_s1026" alt="&quot;&quot;" style="width:155pt;height:196pt;mso-position-horizontal-relative:char;mso-position-vertical-relative:line" coordsize="21272,271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">
                      <v:shape id="Picture 38" o:spid="_x0000_s1027" type="#_x0000_t75" style="position:absolute;left:7874;top:13716;width:13398;height:133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">
                        <v:imagedata r:id="rId62" o:title=""/>
                      </v:shape>
                      <v:shape id="Picture 37" o:spid="_x0000_s1028" type="#_x0000_t75" style="position:absolute;width:13906;height:148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">
                        <v:imagedata r:id="rId63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3679A26E" w14:textId="77777777" w:rsidR="00D223C2" w:rsidRDefault="00D223C2" w:rsidP="00D223C2">
            <w:pPr>
              <w:spacing w:before="240"/>
              <w:rPr>
                <w:szCs w:val="28"/>
              </w:rPr>
            </w:pPr>
            <w:r>
              <w:rPr>
                <w:szCs w:val="28"/>
              </w:rPr>
              <w:t>The Panel says these changes will</w:t>
            </w:r>
          </w:p>
          <w:p w14:paraId="5DFBF5D2" w14:textId="77777777" w:rsidR="00D223C2" w:rsidRDefault="00D223C2" w:rsidP="00D223C2">
            <w:pPr>
              <w:pStyle w:val="ListParagraph"/>
              <w:numPr>
                <w:ilvl w:val="0"/>
                <w:numId w:val="32"/>
              </w:numPr>
              <w:spacing w:before="240"/>
              <w:rPr>
                <w:szCs w:val="28"/>
              </w:rPr>
            </w:pPr>
            <w:r>
              <w:rPr>
                <w:szCs w:val="28"/>
              </w:rPr>
              <w:t>Help the NDIS focus on people with disability with high support needs</w:t>
            </w:r>
          </w:p>
          <w:p w14:paraId="2936DD36" w14:textId="77777777" w:rsidR="00D223C2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7BC6303B" w14:textId="347DED0E" w:rsidR="00D223C2" w:rsidRPr="00D223C2" w:rsidRDefault="00D223C2" w:rsidP="00D223C2">
            <w:pPr>
              <w:pStyle w:val="ListParagraph"/>
              <w:numPr>
                <w:ilvl w:val="0"/>
                <w:numId w:val="32"/>
              </w:numPr>
              <w:spacing w:before="240"/>
              <w:rPr>
                <w:szCs w:val="28"/>
              </w:rPr>
            </w:pPr>
            <w:r w:rsidRPr="00D223C2">
              <w:rPr>
                <w:szCs w:val="28"/>
              </w:rPr>
              <w:t>Make sure people who cannot get the NDIS still get the supports they need.</w:t>
            </w:r>
          </w:p>
        </w:tc>
      </w:tr>
      <w:tr w:rsidR="00D223C2" w:rsidRPr="000A0016" w14:paraId="2A29D5BB" w14:textId="77777777" w:rsidTr="00D223C2">
        <w:trPr>
          <w:trHeight w:val="2778"/>
        </w:trPr>
        <w:tc>
          <w:tcPr>
            <w:tcW w:w="3685" w:type="dxa"/>
          </w:tcPr>
          <w:p w14:paraId="5F7F496B" w14:textId="2A330A6F" w:rsidR="00D223C2" w:rsidRDefault="00D223C2" w:rsidP="00D223C2">
            <w:pPr>
              <w:spacing w:before="240" w:after="100" w:afterAutospacing="1"/>
              <w:rPr>
                <w:noProof/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72" behindDoc="1" locked="0" layoutInCell="1" allowOverlap="1" wp14:anchorId="03241E3E" wp14:editId="7707204F">
                  <wp:simplePos x="0" y="0"/>
                  <wp:positionH relativeFrom="column">
                    <wp:posOffset>-4785</wp:posOffset>
                  </wp:positionH>
                  <wp:positionV relativeFrom="paragraph">
                    <wp:posOffset>148856</wp:posOffset>
                  </wp:positionV>
                  <wp:extent cx="1631950" cy="1631950"/>
                  <wp:effectExtent l="0" t="0" r="6350" b="6350"/>
                  <wp:wrapTight wrapText="bothSides">
                    <wp:wrapPolygon edited="0">
                      <wp:start x="6808" y="504"/>
                      <wp:lineTo x="3278" y="2269"/>
                      <wp:lineTo x="2269" y="3278"/>
                      <wp:lineTo x="2269" y="5043"/>
                      <wp:lineTo x="1261" y="6051"/>
                      <wp:lineTo x="252" y="8321"/>
                      <wp:lineTo x="252" y="10842"/>
                      <wp:lineTo x="1261" y="13111"/>
                      <wp:lineTo x="2269" y="13111"/>
                      <wp:lineTo x="2269" y="18658"/>
                      <wp:lineTo x="5295" y="21180"/>
                      <wp:lineTo x="7312" y="21432"/>
                      <wp:lineTo x="8825" y="21432"/>
                      <wp:lineTo x="17146" y="21180"/>
                      <wp:lineTo x="21180" y="19919"/>
                      <wp:lineTo x="20423" y="17146"/>
                      <wp:lineTo x="21432" y="9077"/>
                      <wp:lineTo x="21432" y="6304"/>
                      <wp:lineTo x="20423" y="5043"/>
                      <wp:lineTo x="20675" y="3026"/>
                      <wp:lineTo x="17902" y="2017"/>
                      <wp:lineTo x="9077" y="504"/>
                      <wp:lineTo x="6808" y="504"/>
                    </wp:wrapPolygon>
                  </wp:wrapTight>
                  <wp:docPr id="1285736191" name="Picture 2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85736191" name="Picture 2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631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1C37BF03" w14:textId="77777777" w:rsidR="00D223C2" w:rsidRDefault="00D223C2" w:rsidP="00D223C2">
            <w:pPr>
              <w:spacing w:before="240"/>
              <w:rPr>
                <w:b/>
                <w:bCs/>
                <w:szCs w:val="28"/>
              </w:rPr>
            </w:pPr>
          </w:p>
          <w:p w14:paraId="31306F47" w14:textId="01F14D7E" w:rsidR="00D223C2" w:rsidRDefault="00D223C2" w:rsidP="00D223C2">
            <w:pPr>
              <w:spacing w:before="240"/>
              <w:rPr>
                <w:szCs w:val="28"/>
              </w:rPr>
            </w:pPr>
            <w:r w:rsidRPr="00DB40EF">
              <w:rPr>
                <w:b/>
                <w:bCs/>
                <w:szCs w:val="28"/>
              </w:rPr>
              <w:t>Foundational supports</w:t>
            </w:r>
            <w:r>
              <w:rPr>
                <w:szCs w:val="28"/>
              </w:rPr>
              <w:t xml:space="preserve"> are supports that would be available for all Australians with disability. </w:t>
            </w:r>
          </w:p>
        </w:tc>
      </w:tr>
      <w:tr w:rsidR="00D223C2" w:rsidRPr="000A0016" w14:paraId="18C7D540" w14:textId="77777777" w:rsidTr="00AB1AB8">
        <w:trPr>
          <w:trHeight w:val="3061"/>
        </w:trPr>
        <w:tc>
          <w:tcPr>
            <w:tcW w:w="3685" w:type="dxa"/>
          </w:tcPr>
          <w:p w14:paraId="1A1713FF" w14:textId="1010208A" w:rsidR="00BA2CDB" w:rsidRDefault="00C36D4E" w:rsidP="00D223C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0FD8F651" wp14:editId="0567B7E9">
                  <wp:extent cx="1612900" cy="1612900"/>
                  <wp:effectExtent l="0" t="0" r="0" b="6350"/>
                  <wp:docPr id="766173349" name="Picture 2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6173349" name="Picture 2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E277E9" w14:textId="77777777" w:rsidR="00BA2CDB" w:rsidRPr="008F099B" w:rsidRDefault="00BA2CDB" w:rsidP="00D223C2">
            <w:pPr>
              <w:spacing w:before="240" w:after="100" w:afterAutospacing="1"/>
              <w:rPr>
                <w:sz w:val="4"/>
                <w:szCs w:val="4"/>
              </w:rPr>
            </w:pPr>
          </w:p>
          <w:p w14:paraId="21395675" w14:textId="1A63427D" w:rsidR="008F099B" w:rsidRPr="008F099B" w:rsidRDefault="000E28D8" w:rsidP="008F099B">
            <w:pPr>
              <w:spacing w:before="240" w:after="100" w:afterAutospacing="1" w:line="480" w:lineRule="auto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004F462F" wp14:editId="700831B4">
                  <wp:extent cx="1644650" cy="1644650"/>
                  <wp:effectExtent l="0" t="0" r="0" b="0"/>
                  <wp:docPr id="1919383302" name="Picture 3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9383302" name="Picture 3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5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2A8018C" w14:textId="77777777" w:rsidR="008F099B" w:rsidRDefault="008F099B" w:rsidP="00D223C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 wp14:anchorId="0BAE66A2" wp14:editId="1042DC40">
                  <wp:extent cx="1826812" cy="1826812"/>
                  <wp:effectExtent l="0" t="0" r="2540" b="2540"/>
                  <wp:docPr id="214668692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668692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6812" cy="18268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568A5CA" w14:textId="09B9B270" w:rsidR="002D0205" w:rsidRPr="000A0016" w:rsidRDefault="002D0205" w:rsidP="00D223C2">
            <w:pPr>
              <w:spacing w:before="240" w:after="100" w:afterAutospacing="1"/>
              <w:rPr>
                <w:szCs w:val="28"/>
              </w:rPr>
            </w:pPr>
          </w:p>
        </w:tc>
        <w:tc>
          <w:tcPr>
            <w:tcW w:w="5472" w:type="dxa"/>
          </w:tcPr>
          <w:p w14:paraId="7ECD6DF4" w14:textId="5C38EFA5" w:rsidR="00D223C2" w:rsidRDefault="00D223C2" w:rsidP="00D223C2">
            <w:pPr>
              <w:spacing w:before="240"/>
              <w:rPr>
                <w:szCs w:val="28"/>
              </w:rPr>
            </w:pPr>
            <w:r w:rsidRPr="002D0205">
              <w:rPr>
                <w:b/>
                <w:bCs/>
                <w:szCs w:val="28"/>
              </w:rPr>
              <w:lastRenderedPageBreak/>
              <w:t>Foundational supports</w:t>
            </w:r>
            <w:r>
              <w:rPr>
                <w:szCs w:val="28"/>
              </w:rPr>
              <w:t xml:space="preserve"> are things like</w:t>
            </w:r>
          </w:p>
          <w:p w14:paraId="60F6D954" w14:textId="4644C6DD" w:rsidR="000D3D0C" w:rsidRDefault="00D223C2" w:rsidP="000D3D0C">
            <w:pPr>
              <w:pStyle w:val="ListParagraph"/>
              <w:numPr>
                <w:ilvl w:val="0"/>
                <w:numId w:val="31"/>
              </w:numPr>
              <w:spacing w:before="240"/>
              <w:rPr>
                <w:szCs w:val="28"/>
              </w:rPr>
            </w:pPr>
            <w:r>
              <w:rPr>
                <w:szCs w:val="28"/>
              </w:rPr>
              <w:t>Advice and information</w:t>
            </w:r>
          </w:p>
          <w:p w14:paraId="56B1E0AA" w14:textId="77777777" w:rsidR="00D223C2" w:rsidRDefault="00D223C2" w:rsidP="000D3D0C">
            <w:pPr>
              <w:pStyle w:val="ListParagraph"/>
              <w:spacing w:before="240"/>
              <w:rPr>
                <w:szCs w:val="28"/>
              </w:rPr>
            </w:pPr>
          </w:p>
          <w:p w14:paraId="6B459971" w14:textId="77777777" w:rsidR="00F7495E" w:rsidRPr="00D223C2" w:rsidRDefault="00F7495E" w:rsidP="000D3D0C">
            <w:pPr>
              <w:pStyle w:val="ListParagraph"/>
              <w:spacing w:before="240"/>
              <w:rPr>
                <w:szCs w:val="28"/>
              </w:rPr>
            </w:pPr>
          </w:p>
          <w:p w14:paraId="0E6153A5" w14:textId="59E6CA12" w:rsidR="00D223C2" w:rsidRDefault="00D223C2" w:rsidP="000D3D0C">
            <w:pPr>
              <w:pStyle w:val="ListParagraph"/>
              <w:numPr>
                <w:ilvl w:val="0"/>
                <w:numId w:val="31"/>
              </w:numPr>
              <w:spacing w:before="240"/>
              <w:rPr>
                <w:szCs w:val="28"/>
              </w:rPr>
            </w:pPr>
            <w:r w:rsidRPr="00655E9D">
              <w:rPr>
                <w:szCs w:val="28"/>
              </w:rPr>
              <w:t>Employment support</w:t>
            </w:r>
          </w:p>
          <w:p w14:paraId="702196EA" w14:textId="77777777" w:rsidR="00D223C2" w:rsidRDefault="00D223C2" w:rsidP="000D3D0C">
            <w:pPr>
              <w:pStyle w:val="ListParagraph"/>
              <w:spacing w:before="240"/>
              <w:rPr>
                <w:szCs w:val="28"/>
              </w:rPr>
            </w:pPr>
          </w:p>
          <w:p w14:paraId="29412C5E" w14:textId="77777777" w:rsidR="00F7495E" w:rsidRPr="00D223C2" w:rsidRDefault="00F7495E" w:rsidP="000D3D0C">
            <w:pPr>
              <w:pStyle w:val="ListParagraph"/>
              <w:spacing w:before="240"/>
              <w:rPr>
                <w:szCs w:val="28"/>
              </w:rPr>
            </w:pPr>
          </w:p>
          <w:p w14:paraId="209CB0E8" w14:textId="0028959F" w:rsidR="00D223C2" w:rsidRDefault="00D223C2" w:rsidP="000D3D0C">
            <w:pPr>
              <w:pStyle w:val="ListParagraph"/>
              <w:numPr>
                <w:ilvl w:val="0"/>
                <w:numId w:val="31"/>
              </w:numPr>
              <w:spacing w:before="240"/>
              <w:rPr>
                <w:szCs w:val="28"/>
              </w:rPr>
            </w:pPr>
            <w:r w:rsidRPr="004F454C">
              <w:rPr>
                <w:b/>
                <w:bCs/>
                <w:szCs w:val="28"/>
              </w:rPr>
              <w:t>Advocacy</w:t>
            </w:r>
            <w:r>
              <w:rPr>
                <w:szCs w:val="28"/>
              </w:rPr>
              <w:t xml:space="preserve"> services</w:t>
            </w:r>
          </w:p>
          <w:p w14:paraId="144D54AA" w14:textId="58F2B1ED" w:rsidR="00D223C2" w:rsidRDefault="00D223C2" w:rsidP="000D3D0C">
            <w:pPr>
              <w:pStyle w:val="ListParagraph"/>
              <w:spacing w:before="240"/>
              <w:rPr>
                <w:szCs w:val="28"/>
              </w:rPr>
            </w:pPr>
            <w:r>
              <w:rPr>
                <w:szCs w:val="28"/>
              </w:rPr>
              <w:t xml:space="preserve">These are places that help people with disability to speak </w:t>
            </w:r>
            <w:r w:rsidR="00856E52">
              <w:rPr>
                <w:szCs w:val="28"/>
              </w:rPr>
              <w:t>up</w:t>
            </w:r>
            <w:r>
              <w:rPr>
                <w:szCs w:val="28"/>
              </w:rPr>
              <w:t xml:space="preserve"> and stand up for their rights</w:t>
            </w:r>
          </w:p>
          <w:p w14:paraId="51F72150" w14:textId="77777777" w:rsidR="00D223C2" w:rsidRDefault="00D223C2" w:rsidP="000D3D0C">
            <w:pPr>
              <w:pStyle w:val="ListParagraph"/>
              <w:spacing w:before="240"/>
              <w:rPr>
                <w:szCs w:val="28"/>
              </w:rPr>
            </w:pPr>
          </w:p>
          <w:p w14:paraId="47BC3F43" w14:textId="77777777" w:rsidR="00DF042E" w:rsidRPr="00D223C2" w:rsidRDefault="00DF042E" w:rsidP="000D3D0C">
            <w:pPr>
              <w:pStyle w:val="ListParagraph"/>
              <w:spacing w:before="240"/>
              <w:rPr>
                <w:szCs w:val="28"/>
              </w:rPr>
            </w:pPr>
          </w:p>
          <w:p w14:paraId="70FB8CCD" w14:textId="717948C9" w:rsidR="00D223C2" w:rsidRDefault="00D223C2" w:rsidP="000D3D0C">
            <w:pPr>
              <w:pStyle w:val="ListParagraph"/>
              <w:numPr>
                <w:ilvl w:val="0"/>
                <w:numId w:val="31"/>
              </w:numPr>
              <w:spacing w:before="240"/>
              <w:rPr>
                <w:b/>
                <w:bCs/>
                <w:szCs w:val="28"/>
              </w:rPr>
            </w:pPr>
            <w:r w:rsidRPr="004F454C">
              <w:rPr>
                <w:b/>
                <w:bCs/>
                <w:szCs w:val="28"/>
              </w:rPr>
              <w:t>Peer support</w:t>
            </w:r>
            <w:r w:rsidR="004E53DE">
              <w:rPr>
                <w:b/>
                <w:bCs/>
                <w:szCs w:val="28"/>
              </w:rPr>
              <w:t xml:space="preserve"> groups</w:t>
            </w:r>
          </w:p>
          <w:p w14:paraId="3AACF88C" w14:textId="3F9ED7B1" w:rsidR="00D223C2" w:rsidRPr="000D3D0C" w:rsidRDefault="00D223C2" w:rsidP="000D3D0C">
            <w:pPr>
              <w:pStyle w:val="ListParagraph"/>
              <w:spacing w:before="240"/>
              <w:rPr>
                <w:szCs w:val="28"/>
              </w:rPr>
            </w:pPr>
            <w:r>
              <w:rPr>
                <w:szCs w:val="28"/>
              </w:rPr>
              <w:t>This is whe</w:t>
            </w:r>
            <w:r w:rsidR="00F7495E">
              <w:rPr>
                <w:szCs w:val="28"/>
              </w:rPr>
              <w:t>re</w:t>
            </w:r>
            <w:r>
              <w:rPr>
                <w:szCs w:val="28"/>
              </w:rPr>
              <w:t xml:space="preserve"> people with disability get together to give each other advice and support.</w:t>
            </w:r>
          </w:p>
        </w:tc>
      </w:tr>
      <w:tr w:rsidR="002D0205" w:rsidRPr="000A0016" w14:paraId="79FFFAF7" w14:textId="77777777" w:rsidTr="00AB1AB8">
        <w:trPr>
          <w:trHeight w:val="3061"/>
        </w:trPr>
        <w:tc>
          <w:tcPr>
            <w:tcW w:w="3685" w:type="dxa"/>
          </w:tcPr>
          <w:p w14:paraId="319EF6BF" w14:textId="28C89A70" w:rsidR="002D0205" w:rsidRDefault="002D0205" w:rsidP="00D223C2">
            <w:pPr>
              <w:spacing w:before="240" w:after="100" w:afterAutospacing="1"/>
              <w:rPr>
                <w:noProof/>
                <w:szCs w:val="2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9D7F597" wp14:editId="0A18478A">
                  <wp:extent cx="1725433" cy="1725433"/>
                  <wp:effectExtent l="0" t="0" r="8255" b="8255"/>
                  <wp:docPr id="439731056" name="Picture 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9731056" name="Picture 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355" cy="17263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665CBDEF" w14:textId="77777777" w:rsidR="002D0205" w:rsidRDefault="002D0205" w:rsidP="002D0205">
            <w:pPr>
              <w:spacing w:before="240"/>
              <w:rPr>
                <w:szCs w:val="28"/>
              </w:rPr>
            </w:pPr>
          </w:p>
          <w:p w14:paraId="28454BDE" w14:textId="313F5997" w:rsidR="002D0205" w:rsidRDefault="002D0205" w:rsidP="002D0205">
            <w:pPr>
              <w:spacing w:before="240"/>
              <w:rPr>
                <w:szCs w:val="28"/>
              </w:rPr>
            </w:pPr>
            <w:r>
              <w:rPr>
                <w:szCs w:val="28"/>
              </w:rPr>
              <w:t xml:space="preserve">Foundational supports would take over from what we call </w:t>
            </w:r>
            <w:r w:rsidRPr="00D223C2">
              <w:rPr>
                <w:b/>
                <w:bCs/>
                <w:szCs w:val="28"/>
              </w:rPr>
              <w:t>Information</w:t>
            </w:r>
            <w:r>
              <w:rPr>
                <w:b/>
                <w:bCs/>
                <w:szCs w:val="28"/>
              </w:rPr>
              <w:t>,</w:t>
            </w:r>
            <w:r w:rsidRPr="00D223C2">
              <w:rPr>
                <w:b/>
                <w:bCs/>
                <w:szCs w:val="28"/>
              </w:rPr>
              <w:t xml:space="preserve"> Linkages and Capacity Building</w:t>
            </w:r>
            <w:r>
              <w:rPr>
                <w:szCs w:val="28"/>
              </w:rPr>
              <w:t>, or ILC for short.</w:t>
            </w:r>
          </w:p>
          <w:p w14:paraId="3A6CC64B" w14:textId="77777777" w:rsidR="002D0205" w:rsidRPr="002D0205" w:rsidRDefault="002D0205" w:rsidP="00D223C2">
            <w:pPr>
              <w:spacing w:before="240"/>
              <w:rPr>
                <w:b/>
                <w:bCs/>
                <w:szCs w:val="28"/>
              </w:rPr>
            </w:pPr>
          </w:p>
        </w:tc>
      </w:tr>
      <w:tr w:rsidR="00D223C2" w:rsidRPr="000A0016" w14:paraId="12D1CD84" w14:textId="77777777" w:rsidTr="00AB1AB8">
        <w:trPr>
          <w:trHeight w:val="3061"/>
        </w:trPr>
        <w:tc>
          <w:tcPr>
            <w:tcW w:w="3685" w:type="dxa"/>
          </w:tcPr>
          <w:p w14:paraId="5A16CDA9" w14:textId="77777777" w:rsidR="00D223C2" w:rsidRDefault="00D223C2" w:rsidP="00D223C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3007AA0C" wp14:editId="1A2DB88C">
                  <wp:extent cx="1644650" cy="1644650"/>
                  <wp:effectExtent l="0" t="0" r="0" b="0"/>
                  <wp:docPr id="209664461" name="Picture 3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664461" name="Picture 3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44650" cy="164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7BDC740" w14:textId="443EC5EF" w:rsidR="00D223C2" w:rsidRDefault="00D223C2" w:rsidP="00D223C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75BA9121" wp14:editId="2DC28324">
                  <wp:extent cx="1587500" cy="1587500"/>
                  <wp:effectExtent l="0" t="0" r="0" b="0"/>
                  <wp:docPr id="709593969" name="Picture 3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9593969" name="Picture 3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7500" cy="1587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48FD262" w14:textId="194D420D" w:rsidR="00D223C2" w:rsidRDefault="00D223C2" w:rsidP="00D223C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 wp14:anchorId="1F1F55C3" wp14:editId="7C283692">
                  <wp:extent cx="1727200" cy="1593850"/>
                  <wp:effectExtent l="0" t="0" r="6350" b="0"/>
                  <wp:docPr id="114732685" name="Picture 3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4732685" name="Picture 3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200" cy="15938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1281DC09" w14:textId="19E79A93" w:rsidR="00D223C2" w:rsidRPr="000A0016" w:rsidRDefault="00D223C2" w:rsidP="00D223C2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6FC73614" wp14:editId="20DA9238">
                  <wp:extent cx="1727200" cy="1517650"/>
                  <wp:effectExtent l="0" t="0" r="6350" b="0"/>
                  <wp:docPr id="1270576085" name="Picture 3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70576085" name="Picture 3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27200" cy="151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01DA18B7" w14:textId="1525AA09" w:rsidR="00D223C2" w:rsidRDefault="00D223C2" w:rsidP="00D223C2">
            <w:pPr>
              <w:spacing w:before="240"/>
              <w:rPr>
                <w:szCs w:val="28"/>
              </w:rPr>
            </w:pPr>
            <w:r w:rsidRPr="00DB40EF">
              <w:rPr>
                <w:b/>
                <w:bCs/>
                <w:szCs w:val="28"/>
              </w:rPr>
              <w:lastRenderedPageBreak/>
              <w:t>Targeted supports</w:t>
            </w:r>
            <w:r>
              <w:rPr>
                <w:szCs w:val="28"/>
              </w:rPr>
              <w:t xml:space="preserve"> are for people with disability who cannot get the NDIS.</w:t>
            </w:r>
          </w:p>
          <w:p w14:paraId="34E5E140" w14:textId="77777777" w:rsidR="00D223C2" w:rsidRDefault="00D223C2" w:rsidP="00D223C2">
            <w:pPr>
              <w:spacing w:before="240" w:line="240" w:lineRule="auto"/>
              <w:rPr>
                <w:szCs w:val="28"/>
              </w:rPr>
            </w:pPr>
          </w:p>
          <w:p w14:paraId="3BA01164" w14:textId="1E4E099C" w:rsidR="00D223C2" w:rsidRDefault="00D223C2" w:rsidP="00D223C2">
            <w:pPr>
              <w:spacing w:before="240"/>
              <w:rPr>
                <w:szCs w:val="28"/>
              </w:rPr>
            </w:pPr>
            <w:r>
              <w:rPr>
                <w:szCs w:val="28"/>
              </w:rPr>
              <w:t>Things like</w:t>
            </w:r>
          </w:p>
          <w:p w14:paraId="58D85FE3" w14:textId="173210D8" w:rsidR="00D223C2" w:rsidRDefault="00D223C2" w:rsidP="00D223C2">
            <w:pPr>
              <w:pStyle w:val="ListParagraph"/>
              <w:numPr>
                <w:ilvl w:val="0"/>
                <w:numId w:val="31"/>
              </w:numPr>
              <w:spacing w:before="240"/>
              <w:rPr>
                <w:szCs w:val="28"/>
              </w:rPr>
            </w:pPr>
            <w:r>
              <w:rPr>
                <w:szCs w:val="28"/>
              </w:rPr>
              <w:t>Support at home and in the community</w:t>
            </w:r>
          </w:p>
          <w:p w14:paraId="3D69FD55" w14:textId="77777777" w:rsidR="00D223C2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428AAD90" w14:textId="77777777" w:rsidR="00D223C2" w:rsidRPr="0091594D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7387A62B" w14:textId="77777777" w:rsidR="00D223C2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454D9ACB" w14:textId="2B509B10" w:rsidR="00D223C2" w:rsidRPr="00C52EFE" w:rsidRDefault="000B29DA" w:rsidP="00AB1AB8">
            <w:pPr>
              <w:pStyle w:val="ListParagraph"/>
              <w:numPr>
                <w:ilvl w:val="0"/>
                <w:numId w:val="31"/>
              </w:numPr>
              <w:spacing w:before="240"/>
              <w:rPr>
                <w:szCs w:val="28"/>
              </w:rPr>
            </w:pPr>
            <w:r w:rsidRPr="00C52EFE">
              <w:rPr>
                <w:szCs w:val="28"/>
              </w:rPr>
              <w:t>Equipment</w:t>
            </w:r>
          </w:p>
          <w:p w14:paraId="34B5D907" w14:textId="77777777" w:rsidR="00D223C2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546396A3" w14:textId="77777777" w:rsidR="00D223C2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0928FD36" w14:textId="77777777" w:rsidR="00D223C2" w:rsidRDefault="00D223C2" w:rsidP="00D223C2">
            <w:pPr>
              <w:pStyle w:val="ListParagraph"/>
              <w:spacing w:before="240"/>
              <w:rPr>
                <w:szCs w:val="28"/>
              </w:rPr>
            </w:pPr>
          </w:p>
          <w:p w14:paraId="178CA5C7" w14:textId="3D612767" w:rsidR="00D223C2" w:rsidRPr="004779DC" w:rsidRDefault="00D223C2" w:rsidP="00D223C2">
            <w:pPr>
              <w:pStyle w:val="ListParagraph"/>
              <w:numPr>
                <w:ilvl w:val="0"/>
                <w:numId w:val="31"/>
              </w:numPr>
              <w:spacing w:before="240"/>
              <w:rPr>
                <w:szCs w:val="28"/>
              </w:rPr>
            </w:pPr>
            <w:r>
              <w:rPr>
                <w:szCs w:val="28"/>
              </w:rPr>
              <w:t>Mental health support</w:t>
            </w:r>
          </w:p>
          <w:p w14:paraId="2A1DC6F8" w14:textId="77777777" w:rsidR="00D223C2" w:rsidRDefault="00D223C2" w:rsidP="00D223C2">
            <w:pPr>
              <w:pStyle w:val="ListParagraph"/>
              <w:spacing w:before="240"/>
              <w:rPr>
                <w:b/>
                <w:bCs/>
                <w:szCs w:val="28"/>
              </w:rPr>
            </w:pPr>
          </w:p>
          <w:p w14:paraId="3D2B203D" w14:textId="77777777" w:rsidR="00D223C2" w:rsidRDefault="00D223C2" w:rsidP="00D223C2">
            <w:pPr>
              <w:pStyle w:val="ListParagraph"/>
              <w:spacing w:before="240"/>
              <w:rPr>
                <w:b/>
                <w:bCs/>
                <w:szCs w:val="28"/>
              </w:rPr>
            </w:pPr>
          </w:p>
          <w:p w14:paraId="346580FD" w14:textId="77777777" w:rsidR="00D223C2" w:rsidRDefault="00D223C2" w:rsidP="00D223C2">
            <w:pPr>
              <w:pStyle w:val="ListParagraph"/>
              <w:spacing w:before="240"/>
              <w:rPr>
                <w:b/>
                <w:bCs/>
                <w:szCs w:val="28"/>
              </w:rPr>
            </w:pPr>
          </w:p>
          <w:p w14:paraId="6D4F7826" w14:textId="77777777" w:rsidR="00D223C2" w:rsidRDefault="00D223C2" w:rsidP="00D223C2">
            <w:pPr>
              <w:pStyle w:val="ListParagraph"/>
              <w:spacing w:before="240"/>
              <w:rPr>
                <w:b/>
                <w:bCs/>
                <w:szCs w:val="28"/>
              </w:rPr>
            </w:pPr>
          </w:p>
          <w:p w14:paraId="023A4BF4" w14:textId="53316C8A" w:rsidR="00D223C2" w:rsidRPr="00946043" w:rsidRDefault="00D223C2" w:rsidP="00D223C2">
            <w:pPr>
              <w:pStyle w:val="ListParagraph"/>
              <w:numPr>
                <w:ilvl w:val="0"/>
                <w:numId w:val="31"/>
              </w:numPr>
              <w:spacing w:before="240"/>
              <w:rPr>
                <w:b/>
                <w:bCs/>
                <w:szCs w:val="28"/>
              </w:rPr>
            </w:pPr>
            <w:r w:rsidRPr="00946043">
              <w:rPr>
                <w:b/>
                <w:bCs/>
                <w:szCs w:val="28"/>
              </w:rPr>
              <w:t>Early intervention</w:t>
            </w:r>
          </w:p>
          <w:p w14:paraId="5581FFC0" w14:textId="3E85759C" w:rsidR="00D223C2" w:rsidRPr="00122C00" w:rsidRDefault="00D223C2" w:rsidP="00D223C2">
            <w:pPr>
              <w:pStyle w:val="ListParagraph"/>
              <w:spacing w:before="240"/>
              <w:rPr>
                <w:szCs w:val="28"/>
              </w:rPr>
            </w:pPr>
            <w:r>
              <w:rPr>
                <w:szCs w:val="28"/>
              </w:rPr>
              <w:t>This is extra support for children with disability.</w:t>
            </w:r>
          </w:p>
          <w:p w14:paraId="1AE308B5" w14:textId="4E555C01" w:rsidR="00D223C2" w:rsidRDefault="00D223C2" w:rsidP="00D223C2">
            <w:pPr>
              <w:spacing w:before="240" w:line="720" w:lineRule="auto"/>
              <w:rPr>
                <w:szCs w:val="28"/>
              </w:rPr>
            </w:pPr>
          </w:p>
        </w:tc>
      </w:tr>
    </w:tbl>
    <w:p w14:paraId="22389D33" w14:textId="74C6B263" w:rsidR="004957DA" w:rsidRPr="007C63C1" w:rsidRDefault="00587BAC" w:rsidP="00812D48">
      <w:pPr>
        <w:pStyle w:val="Heading2"/>
      </w:pPr>
      <w:bookmarkStart w:id="6" w:name="_Toc159243793"/>
      <w:r>
        <w:lastRenderedPageBreak/>
        <w:t>Navigators</w:t>
      </w:r>
      <w:bookmarkEnd w:id="6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1A4FDD" w:rsidRPr="000A0016" w14:paraId="5898420B" w14:textId="77777777" w:rsidTr="00AB1AB8">
        <w:trPr>
          <w:trHeight w:val="3061"/>
        </w:trPr>
        <w:tc>
          <w:tcPr>
            <w:tcW w:w="3685" w:type="dxa"/>
          </w:tcPr>
          <w:p w14:paraId="6EE25060" w14:textId="1ED07881" w:rsidR="001A4FDD" w:rsidRPr="000A0016" w:rsidRDefault="00BC3314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4B6A8415" wp14:editId="57A99C35">
                  <wp:extent cx="1555750" cy="1555750"/>
                  <wp:effectExtent l="0" t="0" r="6350" b="0"/>
                  <wp:docPr id="1773602436" name="Picture 4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3602436" name="Picture 4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2AE90309" w14:textId="77777777" w:rsidR="001D6A60" w:rsidRDefault="001D6A60" w:rsidP="001D6A60">
            <w:pPr>
              <w:spacing w:after="100" w:afterAutospacing="1" w:line="240" w:lineRule="auto"/>
              <w:rPr>
                <w:szCs w:val="28"/>
              </w:rPr>
            </w:pPr>
          </w:p>
          <w:p w14:paraId="296C9B75" w14:textId="24534E21" w:rsidR="003B2C70" w:rsidRDefault="00545455" w:rsidP="00587BAC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People told the NDIS Review that the NDIS</w:t>
            </w:r>
            <w:r w:rsidR="003B2C70">
              <w:rPr>
                <w:szCs w:val="28"/>
              </w:rPr>
              <w:t xml:space="preserve"> is</w:t>
            </w:r>
            <w:r w:rsidR="00587BAC">
              <w:rPr>
                <w:szCs w:val="28"/>
              </w:rPr>
              <w:t xml:space="preserve"> confusing and h</w:t>
            </w:r>
            <w:r w:rsidR="003B2C70">
              <w:rPr>
                <w:szCs w:val="28"/>
              </w:rPr>
              <w:t>ard to understand</w:t>
            </w:r>
            <w:r w:rsidR="000F25D3">
              <w:rPr>
                <w:szCs w:val="28"/>
              </w:rPr>
              <w:t xml:space="preserve"> without support</w:t>
            </w:r>
            <w:r w:rsidR="00587BAC">
              <w:rPr>
                <w:szCs w:val="28"/>
              </w:rPr>
              <w:t>.</w:t>
            </w:r>
          </w:p>
          <w:p w14:paraId="7B326D4E" w14:textId="33220567" w:rsidR="00A47777" w:rsidRPr="00C504ED" w:rsidRDefault="00A47777" w:rsidP="00C504ED">
            <w:pPr>
              <w:spacing w:before="240" w:after="100" w:afterAutospacing="1"/>
              <w:rPr>
                <w:szCs w:val="28"/>
              </w:rPr>
            </w:pPr>
          </w:p>
        </w:tc>
      </w:tr>
      <w:tr w:rsidR="001A4FDD" w:rsidRPr="000A0016" w14:paraId="2514FFB9" w14:textId="77777777" w:rsidTr="00F17223">
        <w:trPr>
          <w:trHeight w:val="2694"/>
        </w:trPr>
        <w:tc>
          <w:tcPr>
            <w:tcW w:w="3685" w:type="dxa"/>
          </w:tcPr>
          <w:p w14:paraId="1E8601E8" w14:textId="77777777" w:rsidR="001A4FDD" w:rsidRDefault="007A2F00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54" behindDoc="1" locked="0" layoutInCell="1" allowOverlap="1" wp14:anchorId="3F14325D" wp14:editId="569971A5">
                  <wp:simplePos x="0" y="0"/>
                  <wp:positionH relativeFrom="column">
                    <wp:posOffset>270348</wp:posOffset>
                  </wp:positionH>
                  <wp:positionV relativeFrom="paragraph">
                    <wp:posOffset>248551</wp:posOffset>
                  </wp:positionV>
                  <wp:extent cx="1555750" cy="1555750"/>
                  <wp:effectExtent l="0" t="0" r="6350" b="0"/>
                  <wp:wrapTight wrapText="bothSides">
                    <wp:wrapPolygon edited="0">
                      <wp:start x="12167" y="1587"/>
                      <wp:lineTo x="2909" y="2380"/>
                      <wp:lineTo x="264" y="3174"/>
                      <wp:lineTo x="0" y="8199"/>
                      <wp:lineTo x="529" y="13224"/>
                      <wp:lineTo x="793" y="14811"/>
                      <wp:lineTo x="1851" y="14811"/>
                      <wp:lineTo x="1587" y="19043"/>
                      <wp:lineTo x="2380" y="19837"/>
                      <wp:lineTo x="4496" y="19837"/>
                      <wp:lineTo x="20101" y="19308"/>
                      <wp:lineTo x="20630" y="15869"/>
                      <wp:lineTo x="21424" y="8199"/>
                      <wp:lineTo x="21424" y="3967"/>
                      <wp:lineTo x="18250" y="2116"/>
                      <wp:lineTo x="13753" y="1587"/>
                      <wp:lineTo x="12167" y="1587"/>
                    </wp:wrapPolygon>
                  </wp:wrapTight>
                  <wp:docPr id="1942496699" name="Picture 4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42496699" name="Picture 4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5750" cy="1555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59342BF9" w14:textId="6DEFD7DA" w:rsidR="00413877" w:rsidRDefault="00413877" w:rsidP="00AB1AB8">
            <w:pPr>
              <w:spacing w:before="240" w:after="100" w:afterAutospacing="1"/>
              <w:rPr>
                <w:szCs w:val="28"/>
              </w:rPr>
            </w:pPr>
          </w:p>
          <w:p w14:paraId="4D3E9666" w14:textId="43F4D979" w:rsidR="00216F8C" w:rsidRPr="009B3887" w:rsidRDefault="00216F8C" w:rsidP="009B3887">
            <w:pPr>
              <w:spacing w:before="240" w:after="100" w:afterAutospacing="1" w:line="240" w:lineRule="auto"/>
              <w:rPr>
                <w:sz w:val="2"/>
                <w:szCs w:val="2"/>
              </w:rPr>
            </w:pPr>
          </w:p>
          <w:p w14:paraId="0208F3A8" w14:textId="521CF539" w:rsidR="00413877" w:rsidRDefault="00413877" w:rsidP="00AB1AB8">
            <w:pPr>
              <w:spacing w:before="240" w:after="100" w:afterAutospacing="1"/>
              <w:rPr>
                <w:szCs w:val="28"/>
              </w:rPr>
            </w:pPr>
          </w:p>
          <w:p w14:paraId="227C21C0" w14:textId="76346EEF" w:rsidR="00413877" w:rsidRDefault="00413877" w:rsidP="00AB1AB8">
            <w:pPr>
              <w:spacing w:before="240" w:after="100" w:afterAutospacing="1"/>
              <w:rPr>
                <w:szCs w:val="28"/>
              </w:rPr>
            </w:pPr>
          </w:p>
          <w:p w14:paraId="109CF1AF" w14:textId="2538A582" w:rsidR="00413877" w:rsidRDefault="00C504ED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anchor distT="0" distB="0" distL="114300" distR="114300" simplePos="0" relativeHeight="251658253" behindDoc="1" locked="0" layoutInCell="1" allowOverlap="1" wp14:anchorId="0329767D" wp14:editId="2A854AF5">
                  <wp:simplePos x="0" y="0"/>
                  <wp:positionH relativeFrom="column">
                    <wp:posOffset>482615</wp:posOffset>
                  </wp:positionH>
                  <wp:positionV relativeFrom="paragraph">
                    <wp:posOffset>280212</wp:posOffset>
                  </wp:positionV>
                  <wp:extent cx="1222435" cy="1219200"/>
                  <wp:effectExtent l="0" t="0" r="0" b="0"/>
                  <wp:wrapTight wrapText="bothSides">
                    <wp:wrapPolygon edited="0">
                      <wp:start x="0" y="0"/>
                      <wp:lineTo x="0" y="21263"/>
                      <wp:lineTo x="21207" y="21263"/>
                      <wp:lineTo x="21207" y="0"/>
                      <wp:lineTo x="0" y="0"/>
                    </wp:wrapPolygon>
                  </wp:wrapTight>
                  <wp:docPr id="1340220023" name="Picture 4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0220023" name="Picture 4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2435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CF70DAB" w14:textId="5CB82A2F" w:rsidR="00413877" w:rsidRPr="000A0016" w:rsidRDefault="00C504ED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51" behindDoc="1" locked="0" layoutInCell="1" allowOverlap="1" wp14:anchorId="142AD8EC" wp14:editId="3385AE87">
                  <wp:simplePos x="0" y="0"/>
                  <wp:positionH relativeFrom="column">
                    <wp:posOffset>345736</wp:posOffset>
                  </wp:positionH>
                  <wp:positionV relativeFrom="paragraph">
                    <wp:posOffset>973101</wp:posOffset>
                  </wp:positionV>
                  <wp:extent cx="1606550" cy="1432379"/>
                  <wp:effectExtent l="0" t="0" r="0" b="0"/>
                  <wp:wrapTight wrapText="bothSides">
                    <wp:wrapPolygon edited="0">
                      <wp:start x="12806" y="862"/>
                      <wp:lineTo x="4354" y="2874"/>
                      <wp:lineTo x="2561" y="3736"/>
                      <wp:lineTo x="2561" y="6035"/>
                      <wp:lineTo x="0" y="7471"/>
                      <wp:lineTo x="0" y="18104"/>
                      <wp:lineTo x="21258" y="18104"/>
                      <wp:lineTo x="21258" y="12069"/>
                      <wp:lineTo x="18697" y="6035"/>
                      <wp:lineTo x="16648" y="2586"/>
                      <wp:lineTo x="15880" y="862"/>
                      <wp:lineTo x="12806" y="862"/>
                    </wp:wrapPolygon>
                  </wp:wrapTight>
                  <wp:docPr id="372065625" name="Picture 4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2065625" name="Picture 4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06550" cy="14323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Cs w:val="28"/>
              </w:rPr>
              <w:drawing>
                <wp:anchor distT="0" distB="0" distL="114300" distR="114300" simplePos="0" relativeHeight="251658252" behindDoc="1" locked="0" layoutInCell="1" allowOverlap="1" wp14:anchorId="5D878677" wp14:editId="55F5031F">
                  <wp:simplePos x="0" y="0"/>
                  <wp:positionH relativeFrom="column">
                    <wp:posOffset>339061</wp:posOffset>
                  </wp:positionH>
                  <wp:positionV relativeFrom="paragraph">
                    <wp:posOffset>2146950</wp:posOffset>
                  </wp:positionV>
                  <wp:extent cx="1466850" cy="1466850"/>
                  <wp:effectExtent l="0" t="0" r="0" b="0"/>
                  <wp:wrapTight wrapText="bothSides">
                    <wp:wrapPolygon edited="0">
                      <wp:start x="9257" y="281"/>
                      <wp:lineTo x="5610" y="842"/>
                      <wp:lineTo x="1122" y="3366"/>
                      <wp:lineTo x="0" y="8135"/>
                      <wp:lineTo x="561" y="18795"/>
                      <wp:lineTo x="2525" y="20758"/>
                      <wp:lineTo x="2805" y="21319"/>
                      <wp:lineTo x="18795" y="21319"/>
                      <wp:lineTo x="19075" y="18795"/>
                      <wp:lineTo x="21319" y="17953"/>
                      <wp:lineTo x="21319" y="15990"/>
                      <wp:lineTo x="20197" y="14306"/>
                      <wp:lineTo x="21039" y="9818"/>
                      <wp:lineTo x="21319" y="7013"/>
                      <wp:lineTo x="21319" y="2805"/>
                      <wp:lineTo x="17392" y="1122"/>
                      <wp:lineTo x="11221" y="281"/>
                      <wp:lineTo x="9257" y="281"/>
                    </wp:wrapPolygon>
                  </wp:wrapTight>
                  <wp:docPr id="78292479" name="Picture 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292479" name="Picture 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6850" cy="1466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558B7431" w14:textId="77777777" w:rsidR="001D6A60" w:rsidRDefault="001D6A60" w:rsidP="001D6A60">
            <w:pPr>
              <w:spacing w:before="240" w:after="100" w:afterAutospacing="1" w:line="240" w:lineRule="auto"/>
              <w:rPr>
                <w:szCs w:val="28"/>
              </w:rPr>
            </w:pPr>
          </w:p>
          <w:p w14:paraId="03B731FB" w14:textId="1089DB35" w:rsidR="001D6A60" w:rsidRDefault="00041130" w:rsidP="001A4FDD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The </w:t>
            </w:r>
            <w:r w:rsidR="00622537">
              <w:rPr>
                <w:szCs w:val="28"/>
              </w:rPr>
              <w:t xml:space="preserve">Panel </w:t>
            </w:r>
            <w:r w:rsidR="00993D48">
              <w:rPr>
                <w:szCs w:val="28"/>
              </w:rPr>
              <w:t>want</w:t>
            </w:r>
            <w:r w:rsidR="00984D95">
              <w:rPr>
                <w:szCs w:val="28"/>
              </w:rPr>
              <w:t>s</w:t>
            </w:r>
            <w:r w:rsidR="00993D48">
              <w:rPr>
                <w:szCs w:val="28"/>
              </w:rPr>
              <w:t xml:space="preserve"> to fix this by</w:t>
            </w:r>
            <w:r w:rsidR="00546E79">
              <w:rPr>
                <w:szCs w:val="28"/>
              </w:rPr>
              <w:t xml:space="preserve"> </w:t>
            </w:r>
            <w:r w:rsidR="00727E23">
              <w:rPr>
                <w:szCs w:val="28"/>
              </w:rPr>
              <w:t>bringing</w:t>
            </w:r>
            <w:r w:rsidR="00924337">
              <w:rPr>
                <w:szCs w:val="28"/>
              </w:rPr>
              <w:t xml:space="preserve"> people called </w:t>
            </w:r>
            <w:r w:rsidR="00924337" w:rsidRPr="00924337">
              <w:rPr>
                <w:b/>
                <w:bCs/>
                <w:szCs w:val="28"/>
              </w:rPr>
              <w:t>n</w:t>
            </w:r>
            <w:r w:rsidR="00166981" w:rsidRPr="00924337">
              <w:rPr>
                <w:b/>
                <w:bCs/>
                <w:szCs w:val="28"/>
              </w:rPr>
              <w:t>aviga</w:t>
            </w:r>
            <w:r w:rsidR="00166981">
              <w:rPr>
                <w:b/>
                <w:bCs/>
                <w:szCs w:val="28"/>
              </w:rPr>
              <w:t>tors</w:t>
            </w:r>
            <w:r w:rsidR="00166981">
              <w:rPr>
                <w:szCs w:val="28"/>
              </w:rPr>
              <w:t xml:space="preserve"> in</w:t>
            </w:r>
            <w:r w:rsidR="00924337">
              <w:rPr>
                <w:szCs w:val="28"/>
              </w:rPr>
              <w:t>to</w:t>
            </w:r>
            <w:r w:rsidR="00166981">
              <w:rPr>
                <w:szCs w:val="28"/>
              </w:rPr>
              <w:t xml:space="preserve"> the NDIS.</w:t>
            </w:r>
          </w:p>
          <w:p w14:paraId="7763D336" w14:textId="77777777" w:rsidR="001D6A60" w:rsidRDefault="001D6A60" w:rsidP="002B1019">
            <w:pPr>
              <w:spacing w:after="100" w:afterAutospacing="1" w:line="240" w:lineRule="auto"/>
              <w:rPr>
                <w:szCs w:val="28"/>
              </w:rPr>
            </w:pPr>
          </w:p>
          <w:p w14:paraId="17D8E1AC" w14:textId="77777777" w:rsidR="00216F8C" w:rsidRDefault="00216F8C" w:rsidP="002B1019">
            <w:pPr>
              <w:spacing w:after="100" w:afterAutospacing="1" w:line="240" w:lineRule="auto"/>
              <w:rPr>
                <w:szCs w:val="28"/>
              </w:rPr>
            </w:pPr>
          </w:p>
          <w:p w14:paraId="7BAFF097" w14:textId="77777777" w:rsidR="00C504ED" w:rsidRDefault="00C504ED" w:rsidP="001A4FDD">
            <w:pPr>
              <w:spacing w:before="240" w:after="100" w:afterAutospacing="1"/>
              <w:rPr>
                <w:szCs w:val="28"/>
              </w:rPr>
            </w:pPr>
          </w:p>
          <w:p w14:paraId="79EF2E32" w14:textId="1BB3694D" w:rsidR="00166981" w:rsidRDefault="00166981" w:rsidP="001A4FDD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Navigators w</w:t>
            </w:r>
            <w:r w:rsidR="00CA267C">
              <w:rPr>
                <w:szCs w:val="28"/>
              </w:rPr>
              <w:t>ould</w:t>
            </w:r>
            <w:r>
              <w:rPr>
                <w:szCs w:val="28"/>
              </w:rPr>
              <w:t xml:space="preserve"> support </w:t>
            </w:r>
            <w:r w:rsidR="00A577FC">
              <w:rPr>
                <w:szCs w:val="28"/>
              </w:rPr>
              <w:t>people with disability</w:t>
            </w:r>
            <w:r w:rsidR="00C10DBE">
              <w:rPr>
                <w:szCs w:val="28"/>
              </w:rPr>
              <w:t xml:space="preserve"> </w:t>
            </w:r>
            <w:r>
              <w:rPr>
                <w:szCs w:val="28"/>
              </w:rPr>
              <w:t xml:space="preserve">and their families </w:t>
            </w:r>
            <w:r w:rsidR="00CE0690">
              <w:rPr>
                <w:szCs w:val="28"/>
              </w:rPr>
              <w:t>to</w:t>
            </w:r>
          </w:p>
          <w:p w14:paraId="66FA5B86" w14:textId="272536E0" w:rsidR="00413877" w:rsidRPr="001D6A60" w:rsidRDefault="00413877" w:rsidP="001D6A60">
            <w:pPr>
              <w:spacing w:line="240" w:lineRule="auto"/>
              <w:rPr>
                <w:sz w:val="18"/>
                <w:szCs w:val="18"/>
              </w:rPr>
            </w:pPr>
          </w:p>
          <w:p w14:paraId="2C19712B" w14:textId="1F94C7BD" w:rsidR="002B1019" w:rsidRPr="00C504ED" w:rsidRDefault="00C504ED" w:rsidP="00C504ED">
            <w:pPr>
              <w:pStyle w:val="ListParagraph"/>
              <w:numPr>
                <w:ilvl w:val="0"/>
                <w:numId w:val="35"/>
              </w:numPr>
              <w:spacing w:before="240" w:after="100" w:afterAutospacing="1" w:line="480" w:lineRule="auto"/>
              <w:rPr>
                <w:szCs w:val="28"/>
              </w:rPr>
            </w:pPr>
            <w:r>
              <w:rPr>
                <w:szCs w:val="28"/>
              </w:rPr>
              <w:t>Get</w:t>
            </w:r>
            <w:r w:rsidR="00CE0690">
              <w:rPr>
                <w:szCs w:val="28"/>
              </w:rPr>
              <w:t xml:space="preserve"> the NDIS</w:t>
            </w:r>
          </w:p>
          <w:p w14:paraId="2884A45D" w14:textId="77777777" w:rsidR="00C504ED" w:rsidRDefault="00C504ED" w:rsidP="00C504ED">
            <w:pPr>
              <w:pStyle w:val="ListParagraph"/>
              <w:spacing w:before="240" w:after="100" w:afterAutospacing="1" w:line="480" w:lineRule="auto"/>
              <w:rPr>
                <w:szCs w:val="28"/>
              </w:rPr>
            </w:pPr>
          </w:p>
          <w:p w14:paraId="5FF78129" w14:textId="1713229F" w:rsidR="009B3887" w:rsidRDefault="00E40596" w:rsidP="00C504ED">
            <w:pPr>
              <w:pStyle w:val="ListParagraph"/>
              <w:numPr>
                <w:ilvl w:val="0"/>
                <w:numId w:val="35"/>
              </w:numPr>
              <w:spacing w:before="240" w:after="100" w:afterAutospacing="1" w:line="480" w:lineRule="auto"/>
              <w:rPr>
                <w:szCs w:val="28"/>
              </w:rPr>
            </w:pPr>
            <w:r>
              <w:rPr>
                <w:szCs w:val="28"/>
              </w:rPr>
              <w:t>Understand their NDIS plan</w:t>
            </w:r>
          </w:p>
          <w:p w14:paraId="02F44B43" w14:textId="77777777" w:rsidR="00C504ED" w:rsidRPr="00C504ED" w:rsidRDefault="00C504ED" w:rsidP="00C504ED">
            <w:pPr>
              <w:pStyle w:val="ListParagraph"/>
              <w:spacing w:before="240" w:after="100" w:afterAutospacing="1" w:line="480" w:lineRule="auto"/>
              <w:rPr>
                <w:szCs w:val="28"/>
              </w:rPr>
            </w:pPr>
          </w:p>
          <w:p w14:paraId="67DB3575" w14:textId="77777777" w:rsidR="00221867" w:rsidRDefault="00CE0690" w:rsidP="00C504ED">
            <w:pPr>
              <w:pStyle w:val="ListParagraph"/>
              <w:numPr>
                <w:ilvl w:val="0"/>
                <w:numId w:val="35"/>
              </w:numPr>
              <w:spacing w:before="240" w:after="100" w:afterAutospacing="1" w:line="480" w:lineRule="auto"/>
              <w:rPr>
                <w:szCs w:val="28"/>
              </w:rPr>
            </w:pPr>
            <w:r>
              <w:rPr>
                <w:szCs w:val="28"/>
              </w:rPr>
              <w:t>Find good supports and services</w:t>
            </w:r>
            <w:r w:rsidR="00E40596">
              <w:rPr>
                <w:szCs w:val="28"/>
              </w:rPr>
              <w:t>.</w:t>
            </w:r>
          </w:p>
          <w:p w14:paraId="6F6F8A2E" w14:textId="05CF4E5A" w:rsidR="00E96480" w:rsidRPr="00C504ED" w:rsidRDefault="00E96480" w:rsidP="00C504ED">
            <w:pPr>
              <w:spacing w:before="240" w:after="100" w:afterAutospacing="1"/>
              <w:rPr>
                <w:szCs w:val="28"/>
              </w:rPr>
            </w:pPr>
          </w:p>
        </w:tc>
      </w:tr>
      <w:tr w:rsidR="00A22DA5" w:rsidRPr="000A0016" w14:paraId="68C2ECBD" w14:textId="77777777" w:rsidTr="00AB1AB8">
        <w:trPr>
          <w:trHeight w:val="3061"/>
        </w:trPr>
        <w:tc>
          <w:tcPr>
            <w:tcW w:w="3685" w:type="dxa"/>
          </w:tcPr>
          <w:p w14:paraId="37C2E4BF" w14:textId="27DD4DAC" w:rsidR="00A22DA5" w:rsidRPr="000A0016" w:rsidRDefault="009B3887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 wp14:anchorId="6FF977D4" wp14:editId="2C5F0FFC">
                  <wp:extent cx="1828804" cy="1828804"/>
                  <wp:effectExtent l="0" t="0" r="0" b="0"/>
                  <wp:docPr id="596197703" name="Picture 4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6197703" name="Picture 4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8804" cy="18288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2DB4E513" w14:textId="77777777" w:rsidR="00C504ED" w:rsidRDefault="00C504ED" w:rsidP="001A4FDD">
            <w:pPr>
              <w:spacing w:before="240" w:after="100" w:afterAutospacing="1"/>
              <w:rPr>
                <w:szCs w:val="28"/>
              </w:rPr>
            </w:pPr>
          </w:p>
          <w:p w14:paraId="15A5B6D8" w14:textId="2CABE765" w:rsidR="00221867" w:rsidRDefault="00A22DA5" w:rsidP="001A4FDD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Navigators </w:t>
            </w:r>
            <w:r w:rsidR="00CA267C">
              <w:rPr>
                <w:szCs w:val="28"/>
              </w:rPr>
              <w:t>would</w:t>
            </w:r>
            <w:r w:rsidR="00221867">
              <w:rPr>
                <w:szCs w:val="28"/>
              </w:rPr>
              <w:t xml:space="preserve"> also help people with disability who cannot get the NDIS to </w:t>
            </w:r>
            <w:r w:rsidR="005E17D4">
              <w:rPr>
                <w:szCs w:val="28"/>
              </w:rPr>
              <w:t>get</w:t>
            </w:r>
            <w:r w:rsidR="00221867">
              <w:rPr>
                <w:szCs w:val="28"/>
              </w:rPr>
              <w:t xml:space="preserve"> the supports and services they need.</w:t>
            </w:r>
          </w:p>
          <w:p w14:paraId="61CE7F43" w14:textId="77777777" w:rsidR="00221867" w:rsidRDefault="00221867" w:rsidP="001A4FDD">
            <w:pPr>
              <w:spacing w:before="240" w:after="100" w:afterAutospacing="1"/>
              <w:rPr>
                <w:szCs w:val="28"/>
              </w:rPr>
            </w:pPr>
          </w:p>
          <w:p w14:paraId="4ACE55EB" w14:textId="6C03F82B" w:rsidR="00A4256E" w:rsidRDefault="00A4256E" w:rsidP="001A4FDD">
            <w:pPr>
              <w:spacing w:before="240" w:after="100" w:afterAutospacing="1"/>
              <w:rPr>
                <w:szCs w:val="28"/>
              </w:rPr>
            </w:pPr>
          </w:p>
        </w:tc>
      </w:tr>
      <w:tr w:rsidR="00944E85" w:rsidRPr="000A0016" w14:paraId="0E0D956E" w14:textId="77777777" w:rsidTr="00AB1AB8">
        <w:trPr>
          <w:trHeight w:val="3061"/>
        </w:trPr>
        <w:tc>
          <w:tcPr>
            <w:tcW w:w="3685" w:type="dxa"/>
          </w:tcPr>
          <w:p w14:paraId="5399CCC0" w14:textId="415AFF31" w:rsidR="00944E85" w:rsidRDefault="00944E85" w:rsidP="00944E85">
            <w:pPr>
              <w:spacing w:before="240" w:after="100" w:afterAutospacing="1"/>
              <w:rPr>
                <w:noProof/>
                <w:szCs w:val="28"/>
              </w:rPr>
            </w:pPr>
            <w:r>
              <w:rPr>
                <w:noProof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5AFCC74D" wp14:editId="4ACCC2EE">
                      <wp:extent cx="1924050" cy="1416050"/>
                      <wp:effectExtent l="0" t="0" r="0" b="0"/>
                      <wp:docPr id="1553856094" name="Group 5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24050" cy="1416050"/>
                                <a:chOff x="0" y="0"/>
                                <a:chExt cx="2085203" cy="148945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15107151" name="Picture 48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78" cstate="print">
                                  <a:alphaModFix amt="35000"/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751205" cy="1411605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5851976" name="Picture 50" descr="A black background with a black square&#10;&#10;Description automatically generated with medium confidenc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780241" y="409538"/>
                                  <a:ext cx="444500" cy="4445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316810953" name="Picture 51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80"/>
                                <a:srcRect l="48921" t="7143"/>
                                <a:stretch/>
                              </pic:blipFill>
                              <pic:spPr bwMode="auto">
                                <a:xfrm>
                                  <a:off x="1285103" y="35305"/>
                                  <a:ext cx="800100" cy="145415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CE92253" id="Group 52" o:spid="_x0000_s1026" alt="&quot;&quot;" style="width:151.5pt;height:111.5pt;mso-position-horizontal-relative:char;mso-position-vertical-relative:line" coordsize="20852,148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">
                      <v:shape id="Picture 48" o:spid="_x0000_s1027" type="#_x0000_t75" style="position:absolute;width:7512;height:14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">
                        <v:imagedata r:id="rId81" o:title=""/>
                      </v:shape>
                      <v:shape id="Picture 50" o:spid="_x0000_s1028" type="#_x0000_t75" alt="A black background with a black square&#10;&#10;Description automatically generated with medium confidence" style="position:absolute;left:7802;top:4095;width:4445;height:44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">
                        <v:imagedata r:id="rId82" o:title="A black background with a black square&#10;&#10;Description automatically generated with medium confidence"/>
                      </v:shape>
                      <v:shape id="Picture 51" o:spid="_x0000_s1029" type="#_x0000_t75" style="position:absolute;left:12851;top:353;width:8001;height:145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">
                        <v:imagedata r:id="rId83" o:title="" croptop="4681f" cropleft="32061f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1CBAF51B" w14:textId="436854CE" w:rsidR="00944E85" w:rsidRDefault="00CA267C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  <w:r>
              <w:rPr>
                <w:szCs w:val="28"/>
              </w:rPr>
              <w:t xml:space="preserve">There would be </w:t>
            </w:r>
            <w:r w:rsidR="007B1598">
              <w:rPr>
                <w:szCs w:val="28"/>
              </w:rPr>
              <w:t>n</w:t>
            </w:r>
            <w:r w:rsidR="00944E85">
              <w:rPr>
                <w:szCs w:val="28"/>
              </w:rPr>
              <w:t xml:space="preserve">avigators </w:t>
            </w:r>
            <w:r>
              <w:rPr>
                <w:szCs w:val="28"/>
              </w:rPr>
              <w:t>instead of</w:t>
            </w:r>
            <w:r w:rsidR="00944E85">
              <w:rPr>
                <w:szCs w:val="28"/>
              </w:rPr>
              <w:t xml:space="preserve"> </w:t>
            </w:r>
            <w:r>
              <w:rPr>
                <w:szCs w:val="28"/>
              </w:rPr>
              <w:t xml:space="preserve">the </w:t>
            </w:r>
            <w:r w:rsidR="00944E85">
              <w:rPr>
                <w:szCs w:val="28"/>
              </w:rPr>
              <w:t xml:space="preserve">Support Coordinators and Local Area Coordinators </w:t>
            </w:r>
            <w:r>
              <w:rPr>
                <w:szCs w:val="28"/>
              </w:rPr>
              <w:t>that we have now</w:t>
            </w:r>
            <w:r w:rsidR="00944E85">
              <w:rPr>
                <w:szCs w:val="28"/>
              </w:rPr>
              <w:t>.</w:t>
            </w:r>
          </w:p>
          <w:p w14:paraId="4B59BEB6" w14:textId="77777777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</w:p>
          <w:p w14:paraId="4CF624E8" w14:textId="77777777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</w:p>
          <w:p w14:paraId="4E50D524" w14:textId="77777777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</w:tc>
      </w:tr>
      <w:tr w:rsidR="00944E85" w:rsidRPr="000A0016" w14:paraId="23A7F2AA" w14:textId="77777777" w:rsidTr="00AB1AB8">
        <w:trPr>
          <w:trHeight w:val="3061"/>
        </w:trPr>
        <w:tc>
          <w:tcPr>
            <w:tcW w:w="3685" w:type="dxa"/>
          </w:tcPr>
          <w:p w14:paraId="457C6E65" w14:textId="53C662CD" w:rsidR="00944E85" w:rsidRDefault="007B1598" w:rsidP="00944E85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55" behindDoc="1" locked="0" layoutInCell="1" allowOverlap="1" wp14:anchorId="70BB9895" wp14:editId="7175AF23">
                  <wp:simplePos x="0" y="0"/>
                  <wp:positionH relativeFrom="column">
                    <wp:posOffset>207571</wp:posOffset>
                  </wp:positionH>
                  <wp:positionV relativeFrom="paragraph">
                    <wp:posOffset>236205</wp:posOffset>
                  </wp:positionV>
                  <wp:extent cx="1638300" cy="1562100"/>
                  <wp:effectExtent l="0" t="0" r="0" b="0"/>
                  <wp:wrapTight wrapText="bothSides">
                    <wp:wrapPolygon edited="0">
                      <wp:start x="7535" y="263"/>
                      <wp:lineTo x="7033" y="1580"/>
                      <wp:lineTo x="5274" y="5005"/>
                      <wp:lineTo x="0" y="7902"/>
                      <wp:lineTo x="0" y="20283"/>
                      <wp:lineTo x="20344" y="20283"/>
                      <wp:lineTo x="21098" y="17649"/>
                      <wp:lineTo x="21349" y="15541"/>
                      <wp:lineTo x="21349" y="12117"/>
                      <wp:lineTo x="20093" y="9746"/>
                      <wp:lineTo x="18837" y="9220"/>
                      <wp:lineTo x="19591" y="6585"/>
                      <wp:lineTo x="17833" y="5795"/>
                      <wp:lineTo x="10047" y="5005"/>
                      <wp:lineTo x="11051" y="3951"/>
                      <wp:lineTo x="11051" y="2371"/>
                      <wp:lineTo x="9795" y="263"/>
                      <wp:lineTo x="7535" y="263"/>
                    </wp:wrapPolygon>
                  </wp:wrapTight>
                  <wp:docPr id="1916737516" name="Picture 8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6737516" name="Picture 8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638300" cy="1562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  <w:p w14:paraId="3E36E3D8" w14:textId="601E5D15" w:rsidR="00944E85" w:rsidRDefault="009D1D43" w:rsidP="00944E85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56" behindDoc="1" locked="0" layoutInCell="1" allowOverlap="1" wp14:anchorId="75207172" wp14:editId="7F1205CE">
                  <wp:simplePos x="0" y="0"/>
                  <wp:positionH relativeFrom="column">
                    <wp:posOffset>338455</wp:posOffset>
                  </wp:positionH>
                  <wp:positionV relativeFrom="paragraph">
                    <wp:posOffset>1578610</wp:posOffset>
                  </wp:positionV>
                  <wp:extent cx="1390650" cy="1390650"/>
                  <wp:effectExtent l="0" t="0" r="0" b="0"/>
                  <wp:wrapTight wrapText="bothSides">
                    <wp:wrapPolygon edited="0">
                      <wp:start x="10948" y="296"/>
                      <wp:lineTo x="4142" y="4734"/>
                      <wp:lineTo x="4438" y="7101"/>
                      <wp:lineTo x="6510" y="10356"/>
                      <wp:lineTo x="7397" y="15090"/>
                      <wp:lineTo x="0" y="16570"/>
                      <wp:lineTo x="0" y="18937"/>
                      <wp:lineTo x="2663" y="20121"/>
                      <wp:lineTo x="10356" y="21008"/>
                      <wp:lineTo x="14499" y="21008"/>
                      <wp:lineTo x="21304" y="19529"/>
                      <wp:lineTo x="21304" y="18049"/>
                      <wp:lineTo x="19825" y="10356"/>
                      <wp:lineTo x="21304" y="9468"/>
                      <wp:lineTo x="19529" y="5622"/>
                      <wp:lineTo x="20121" y="4438"/>
                      <wp:lineTo x="18049" y="2959"/>
                      <wp:lineTo x="12427" y="296"/>
                      <wp:lineTo x="10948" y="296"/>
                    </wp:wrapPolygon>
                  </wp:wrapTight>
                  <wp:docPr id="740516939" name="Picture 82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0516939" name="Picture 82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90650" cy="1390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0FF1C228" w14:textId="724D4541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  <w:p w14:paraId="11EDBA1E" w14:textId="7A68A22E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  <w:p w14:paraId="1FA6D7FF" w14:textId="0F86112A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  <w:p w14:paraId="251D1993" w14:textId="493F8CCD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  <w:p w14:paraId="1A5FF952" w14:textId="0989F450" w:rsidR="00944E85" w:rsidRPr="00392E78" w:rsidRDefault="009D1D43" w:rsidP="00944E85">
            <w:pPr>
              <w:spacing w:before="240" w:after="100" w:afterAutospacing="1" w:line="240" w:lineRule="auto"/>
              <w:rPr>
                <w:sz w:val="24"/>
                <w:szCs w:val="24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75" behindDoc="1" locked="0" layoutInCell="1" allowOverlap="1" wp14:anchorId="788AA2E1" wp14:editId="0FC476E6">
                  <wp:simplePos x="0" y="0"/>
                  <wp:positionH relativeFrom="column">
                    <wp:posOffset>201295</wp:posOffset>
                  </wp:positionH>
                  <wp:positionV relativeFrom="paragraph">
                    <wp:posOffset>0</wp:posOffset>
                  </wp:positionV>
                  <wp:extent cx="1682750" cy="1682750"/>
                  <wp:effectExtent l="0" t="0" r="0" b="0"/>
                  <wp:wrapTight wrapText="bothSides">
                    <wp:wrapPolygon edited="0">
                      <wp:start x="0" y="0"/>
                      <wp:lineTo x="0" y="12960"/>
                      <wp:lineTo x="5380" y="16139"/>
                      <wp:lineTo x="6602" y="16139"/>
                      <wp:lineTo x="7091" y="20051"/>
                      <wp:lineTo x="8314" y="21274"/>
                      <wp:lineTo x="20296" y="21274"/>
                      <wp:lineTo x="20785" y="20051"/>
                      <wp:lineTo x="19073" y="16139"/>
                      <wp:lineTo x="21274" y="13694"/>
                      <wp:lineTo x="21274" y="13449"/>
                      <wp:lineTo x="20785" y="12226"/>
                      <wp:lineTo x="17851" y="8314"/>
                      <wp:lineTo x="17851" y="0"/>
                      <wp:lineTo x="0" y="0"/>
                    </wp:wrapPolygon>
                  </wp:wrapTight>
                  <wp:docPr id="1563531179" name="Picture 4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3531179" name="Picture 4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  <w:p w14:paraId="47990787" w14:textId="24F5F4EB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  <w:p w14:paraId="4E9B572C" w14:textId="7CCF8B6F" w:rsidR="00944E85" w:rsidRPr="000A0016" w:rsidRDefault="009D1D43" w:rsidP="00944E85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anchor distT="0" distB="0" distL="114300" distR="114300" simplePos="0" relativeHeight="251658274" behindDoc="1" locked="0" layoutInCell="1" allowOverlap="1" wp14:anchorId="72B0FE98" wp14:editId="5A6C8202">
                  <wp:simplePos x="0" y="0"/>
                  <wp:positionH relativeFrom="column">
                    <wp:posOffset>283845</wp:posOffset>
                  </wp:positionH>
                  <wp:positionV relativeFrom="paragraph">
                    <wp:posOffset>1784985</wp:posOffset>
                  </wp:positionV>
                  <wp:extent cx="1638300" cy="1638300"/>
                  <wp:effectExtent l="0" t="0" r="0" b="0"/>
                  <wp:wrapTight wrapText="bothSides">
                    <wp:wrapPolygon edited="0">
                      <wp:start x="6279" y="0"/>
                      <wp:lineTo x="5274" y="753"/>
                      <wp:lineTo x="3767" y="3265"/>
                      <wp:lineTo x="1758" y="6028"/>
                      <wp:lineTo x="0" y="7786"/>
                      <wp:lineTo x="0" y="12809"/>
                      <wp:lineTo x="2763" y="16074"/>
                      <wp:lineTo x="753" y="17581"/>
                      <wp:lineTo x="1005" y="19842"/>
                      <wp:lineTo x="6530" y="20847"/>
                      <wp:lineTo x="11553" y="21349"/>
                      <wp:lineTo x="16828" y="21349"/>
                      <wp:lineTo x="18837" y="21349"/>
                      <wp:lineTo x="19088" y="21349"/>
                      <wp:lineTo x="20344" y="20093"/>
                      <wp:lineTo x="20595" y="17330"/>
                      <wp:lineTo x="20093" y="16074"/>
                      <wp:lineTo x="21349" y="12056"/>
                      <wp:lineTo x="21349" y="8037"/>
                      <wp:lineTo x="20344" y="5023"/>
                      <wp:lineTo x="20093" y="2763"/>
                      <wp:lineTo x="19088" y="502"/>
                      <wp:lineTo x="18084" y="0"/>
                      <wp:lineTo x="6279" y="0"/>
                    </wp:wrapPolygon>
                  </wp:wrapTight>
                  <wp:docPr id="2059901577" name="Picture 4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9901577" name="Picture 4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  <w:szCs w:val="28"/>
              </w:rPr>
              <w:drawing>
                <wp:anchor distT="0" distB="0" distL="114300" distR="114300" simplePos="0" relativeHeight="251658276" behindDoc="1" locked="0" layoutInCell="1" allowOverlap="1" wp14:anchorId="1D6E7D36" wp14:editId="61321C17">
                  <wp:simplePos x="0" y="0"/>
                  <wp:positionH relativeFrom="column">
                    <wp:posOffset>302895</wp:posOffset>
                  </wp:positionH>
                  <wp:positionV relativeFrom="paragraph">
                    <wp:posOffset>4175125</wp:posOffset>
                  </wp:positionV>
                  <wp:extent cx="1682750" cy="1682750"/>
                  <wp:effectExtent l="0" t="0" r="0" b="0"/>
                  <wp:wrapTight wrapText="bothSides">
                    <wp:wrapPolygon edited="0">
                      <wp:start x="6602" y="1712"/>
                      <wp:lineTo x="2934" y="6113"/>
                      <wp:lineTo x="0" y="12960"/>
                      <wp:lineTo x="0" y="19562"/>
                      <wp:lineTo x="20785" y="19562"/>
                      <wp:lineTo x="21274" y="15161"/>
                      <wp:lineTo x="21274" y="13205"/>
                      <wp:lineTo x="20051" y="9048"/>
                      <wp:lineTo x="18584" y="7336"/>
                      <wp:lineTo x="15894" y="6113"/>
                      <wp:lineTo x="16139" y="5135"/>
                      <wp:lineTo x="14183" y="4157"/>
                      <wp:lineTo x="8314" y="1712"/>
                      <wp:lineTo x="6602" y="1712"/>
                    </wp:wrapPolygon>
                  </wp:wrapTight>
                  <wp:docPr id="1984085076" name="Picture 4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4085076" name="Picture 4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2750" cy="1682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472" w:type="dxa"/>
          </w:tcPr>
          <w:p w14:paraId="1A812823" w14:textId="43F2029C" w:rsidR="00944E85" w:rsidRPr="003B5298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There will be </w:t>
            </w:r>
            <w:r w:rsidRPr="00C47F10">
              <w:rPr>
                <w:szCs w:val="28"/>
              </w:rPr>
              <w:t>specialist navigators</w:t>
            </w:r>
            <w:r>
              <w:rPr>
                <w:szCs w:val="28"/>
              </w:rPr>
              <w:t xml:space="preserve"> to support NDIS participants with </w:t>
            </w:r>
            <w:r w:rsidRPr="00110D16">
              <w:rPr>
                <w:b/>
                <w:bCs/>
                <w:szCs w:val="28"/>
              </w:rPr>
              <w:t>complex support needs</w:t>
            </w:r>
            <w:r>
              <w:rPr>
                <w:b/>
                <w:bCs/>
                <w:szCs w:val="28"/>
              </w:rPr>
              <w:t>.</w:t>
            </w:r>
          </w:p>
          <w:p w14:paraId="12074D76" w14:textId="31AB7F4E" w:rsidR="00944E85" w:rsidRPr="00110D16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46C66C7D" w14:textId="3BCD77B3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  <w:r>
              <w:rPr>
                <w:szCs w:val="28"/>
              </w:rPr>
              <w:t>This means people who have more than 1 system in their life</w:t>
            </w:r>
          </w:p>
          <w:p w14:paraId="263CDB09" w14:textId="6FCDCF4F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</w:p>
          <w:p w14:paraId="62A18516" w14:textId="29F63930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  <w:r>
              <w:rPr>
                <w:szCs w:val="28"/>
              </w:rPr>
              <w:t>For example</w:t>
            </w:r>
          </w:p>
          <w:p w14:paraId="26E3901E" w14:textId="5E7F7B11" w:rsidR="00944E85" w:rsidRDefault="00944E85" w:rsidP="00944E85">
            <w:pPr>
              <w:pStyle w:val="ListParagraph"/>
              <w:numPr>
                <w:ilvl w:val="0"/>
                <w:numId w:val="44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The health system</w:t>
            </w:r>
          </w:p>
          <w:p w14:paraId="65D2CEF0" w14:textId="17A1B634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51678151" w14:textId="6035F1DA" w:rsidR="00944E85" w:rsidRDefault="00944E85" w:rsidP="00944E85">
            <w:pPr>
              <w:pStyle w:val="ListParagraph"/>
              <w:numPr>
                <w:ilvl w:val="0"/>
                <w:numId w:val="44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The criminal justice system.</w:t>
            </w:r>
          </w:p>
          <w:p w14:paraId="2624048A" w14:textId="483CC810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46349E2D" w14:textId="77777777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</w:p>
          <w:p w14:paraId="7147236F" w14:textId="6BA4FFE8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  <w:r>
              <w:rPr>
                <w:szCs w:val="28"/>
              </w:rPr>
              <w:t>Specialist navigators will also</w:t>
            </w:r>
          </w:p>
          <w:p w14:paraId="699FF610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04946F1F" w14:textId="749E4D8B" w:rsidR="00944E85" w:rsidRDefault="00944E85" w:rsidP="00944E85">
            <w:pPr>
              <w:pStyle w:val="ListParagraph"/>
              <w:numPr>
                <w:ilvl w:val="0"/>
                <w:numId w:val="38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help NDIS participants find and </w:t>
            </w:r>
            <w:r w:rsidR="00962FE8">
              <w:rPr>
                <w:szCs w:val="28"/>
              </w:rPr>
              <w:t xml:space="preserve">try out </w:t>
            </w:r>
            <w:r>
              <w:rPr>
                <w:szCs w:val="28"/>
              </w:rPr>
              <w:t>different housing options</w:t>
            </w:r>
          </w:p>
          <w:p w14:paraId="08C56880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4CE06C11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255AB8FE" w14:textId="77777777" w:rsidR="00944E85" w:rsidRDefault="00944E85" w:rsidP="00944E85">
            <w:pPr>
              <w:pStyle w:val="ListParagraph"/>
              <w:spacing w:before="240" w:after="100" w:afterAutospacing="1" w:line="240" w:lineRule="auto"/>
              <w:rPr>
                <w:szCs w:val="28"/>
              </w:rPr>
            </w:pPr>
          </w:p>
          <w:p w14:paraId="5BEAA065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33F638E8" w14:textId="14A48CAC" w:rsidR="00944E85" w:rsidRDefault="00944E85" w:rsidP="00944E85">
            <w:pPr>
              <w:pStyle w:val="ListParagraph"/>
              <w:numPr>
                <w:ilvl w:val="0"/>
                <w:numId w:val="38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support people with</w:t>
            </w:r>
            <w:r w:rsidRPr="003B5298">
              <w:rPr>
                <w:b/>
                <w:bCs/>
                <w:szCs w:val="28"/>
              </w:rPr>
              <w:t xml:space="preserve"> psychosocial disability </w:t>
            </w:r>
            <w:r>
              <w:rPr>
                <w:szCs w:val="28"/>
              </w:rPr>
              <w:t>to find the right supports</w:t>
            </w:r>
          </w:p>
          <w:p w14:paraId="07F1DA2D" w14:textId="77777777" w:rsidR="00944E85" w:rsidRPr="00240D0D" w:rsidRDefault="00944E85" w:rsidP="00944E85">
            <w:pPr>
              <w:pStyle w:val="ListParagraph"/>
              <w:rPr>
                <w:szCs w:val="28"/>
              </w:rPr>
            </w:pPr>
          </w:p>
          <w:p w14:paraId="33000F97" w14:textId="799E400B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 xml:space="preserve">This means people who have a disability because of </w:t>
            </w:r>
            <w:r w:rsidR="00924859">
              <w:rPr>
                <w:szCs w:val="28"/>
              </w:rPr>
              <w:t>their</w:t>
            </w:r>
            <w:r>
              <w:rPr>
                <w:szCs w:val="28"/>
              </w:rPr>
              <w:t xml:space="preserve"> mental health</w:t>
            </w:r>
          </w:p>
          <w:p w14:paraId="7EE73E21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5B5D1C23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7D75BF24" w14:textId="77777777" w:rsidR="00944E85" w:rsidRDefault="00944E85" w:rsidP="00944E85">
            <w:pPr>
              <w:pStyle w:val="ListParagraph"/>
              <w:spacing w:before="240" w:after="100" w:afterAutospacing="1"/>
              <w:rPr>
                <w:szCs w:val="28"/>
              </w:rPr>
            </w:pPr>
          </w:p>
          <w:p w14:paraId="3E10A55B" w14:textId="77777777" w:rsidR="00944E85" w:rsidRDefault="00944E85" w:rsidP="00944E85">
            <w:pPr>
              <w:pStyle w:val="ListParagraph"/>
              <w:numPr>
                <w:ilvl w:val="0"/>
                <w:numId w:val="38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support children on the NDIS and their families.</w:t>
            </w:r>
          </w:p>
          <w:p w14:paraId="781DD27A" w14:textId="77777777" w:rsidR="00944E85" w:rsidRDefault="00944E85" w:rsidP="00944E85">
            <w:pPr>
              <w:spacing w:before="240" w:after="100" w:afterAutospacing="1"/>
              <w:rPr>
                <w:szCs w:val="28"/>
              </w:rPr>
            </w:pPr>
          </w:p>
          <w:p w14:paraId="386C0927" w14:textId="3B9EBB6C" w:rsidR="009D1D43" w:rsidRPr="006623D5" w:rsidRDefault="009D1D43" w:rsidP="00944E85">
            <w:pPr>
              <w:spacing w:before="240" w:after="100" w:afterAutospacing="1"/>
              <w:rPr>
                <w:szCs w:val="28"/>
              </w:rPr>
            </w:pPr>
          </w:p>
        </w:tc>
      </w:tr>
      <w:tr w:rsidR="00944E85" w:rsidRPr="000A0016" w14:paraId="41299FC2" w14:textId="77777777" w:rsidTr="00AB1AB8">
        <w:trPr>
          <w:trHeight w:val="3061"/>
        </w:trPr>
        <w:tc>
          <w:tcPr>
            <w:tcW w:w="3685" w:type="dxa"/>
          </w:tcPr>
          <w:p w14:paraId="6DE0A9BB" w14:textId="77777777" w:rsidR="00944E85" w:rsidRDefault="00944E85" w:rsidP="00944E85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 wp14:anchorId="7E5D12B7" wp14:editId="3D6B874B">
                  <wp:extent cx="1733550" cy="1641231"/>
                  <wp:effectExtent l="0" t="0" r="0" b="0"/>
                  <wp:docPr id="1110324342" name="Picture 5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0324342" name="Picture 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33550" cy="1641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663CE65C" w14:textId="71426D5E" w:rsidR="00944E85" w:rsidRPr="000A0016" w:rsidRDefault="00944E85" w:rsidP="00944E85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w:drawing>
                <wp:inline distT="0" distB="0" distL="0" distR="0" wp14:anchorId="48436200" wp14:editId="2B0D6F17">
                  <wp:extent cx="1765300" cy="1765300"/>
                  <wp:effectExtent l="0" t="0" r="6350" b="0"/>
                  <wp:docPr id="2110429449" name="Picture 54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0429449" name="Picture 54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5300" cy="176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7B6F0BF9" w14:textId="5D29E9EC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  <w:r>
              <w:rPr>
                <w:szCs w:val="28"/>
              </w:rPr>
              <w:lastRenderedPageBreak/>
              <w:t xml:space="preserve">The Panel says having navigators means </w:t>
            </w:r>
          </w:p>
          <w:p w14:paraId="3DCD4293" w14:textId="77777777" w:rsidR="00944E85" w:rsidRDefault="00944E85" w:rsidP="00944E85">
            <w:pPr>
              <w:pStyle w:val="ListParagraph"/>
              <w:spacing w:before="240" w:after="100" w:afterAutospacing="1"/>
              <w:ind w:left="0"/>
              <w:rPr>
                <w:szCs w:val="28"/>
              </w:rPr>
            </w:pPr>
          </w:p>
          <w:p w14:paraId="64D95727" w14:textId="069EAB1F" w:rsidR="00944E85" w:rsidRDefault="00944E85" w:rsidP="00944E85">
            <w:pPr>
              <w:pStyle w:val="ListParagraph"/>
              <w:numPr>
                <w:ilvl w:val="0"/>
                <w:numId w:val="39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it will be easier for people with disability and their families to understand the NDIS</w:t>
            </w:r>
          </w:p>
          <w:p w14:paraId="6815E1F8" w14:textId="77777777" w:rsidR="00944E85" w:rsidRDefault="00944E85" w:rsidP="00944E85">
            <w:pPr>
              <w:pStyle w:val="ListParagraph"/>
              <w:spacing w:before="240" w:after="100" w:afterAutospacing="1" w:line="240" w:lineRule="auto"/>
              <w:rPr>
                <w:szCs w:val="28"/>
              </w:rPr>
            </w:pPr>
          </w:p>
          <w:p w14:paraId="78A05893" w14:textId="77777777" w:rsidR="00944E85" w:rsidRDefault="00944E85" w:rsidP="00944E85">
            <w:pPr>
              <w:pStyle w:val="ListParagraph"/>
              <w:spacing w:before="240" w:after="100" w:afterAutospacing="1" w:line="240" w:lineRule="auto"/>
              <w:rPr>
                <w:szCs w:val="28"/>
              </w:rPr>
            </w:pPr>
          </w:p>
          <w:p w14:paraId="23EDEA15" w14:textId="77777777" w:rsidR="00944E85" w:rsidRDefault="00944E85" w:rsidP="00944E85">
            <w:pPr>
              <w:pStyle w:val="ListParagraph"/>
              <w:spacing w:before="240" w:after="100" w:afterAutospacing="1" w:line="240" w:lineRule="auto"/>
              <w:rPr>
                <w:szCs w:val="28"/>
              </w:rPr>
            </w:pPr>
          </w:p>
          <w:p w14:paraId="495E492A" w14:textId="0E0278CE" w:rsidR="00944E85" w:rsidRPr="000532C4" w:rsidRDefault="00944E85" w:rsidP="00944E85">
            <w:pPr>
              <w:pStyle w:val="ListParagraph"/>
              <w:numPr>
                <w:ilvl w:val="0"/>
                <w:numId w:val="39"/>
              </w:num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lastRenderedPageBreak/>
              <w:t>people who cannot get the NDIS will still get help to find supports.</w:t>
            </w:r>
          </w:p>
        </w:tc>
      </w:tr>
    </w:tbl>
    <w:p w14:paraId="6A7E134C" w14:textId="3FC6BBFC" w:rsidR="00566665" w:rsidRDefault="00566665">
      <w:pPr>
        <w:spacing w:line="259" w:lineRule="auto"/>
        <w:rPr>
          <w:rFonts w:eastAsiaTheme="majorEastAsia" w:cstheme="minorHAnsi"/>
          <w:b/>
          <w:bCs/>
          <w:color w:val="003024"/>
          <w:sz w:val="36"/>
          <w:szCs w:val="36"/>
        </w:rPr>
      </w:pPr>
      <w:bookmarkStart w:id="7" w:name="_Toc159243794"/>
    </w:p>
    <w:bookmarkEnd w:id="7"/>
    <w:p w14:paraId="1B31D566" w14:textId="77777777" w:rsidR="009D1D43" w:rsidRDefault="009D1D43">
      <w:pPr>
        <w:spacing w:line="259" w:lineRule="auto"/>
        <w:rPr>
          <w:rFonts w:eastAsiaTheme="majorEastAsia" w:cstheme="minorHAnsi"/>
          <w:b/>
          <w:bCs/>
          <w:color w:val="003024"/>
          <w:sz w:val="36"/>
          <w:szCs w:val="36"/>
        </w:rPr>
      </w:pPr>
      <w:r>
        <w:br w:type="page"/>
      </w:r>
    </w:p>
    <w:p w14:paraId="6EF93D48" w14:textId="2B208F9A" w:rsidR="00372181" w:rsidRDefault="008929EC" w:rsidP="00372181">
      <w:pPr>
        <w:pStyle w:val="Heading2"/>
      </w:pPr>
      <w:r>
        <w:lastRenderedPageBreak/>
        <w:t>Planning</w:t>
      </w:r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372181" w:rsidRPr="000A0016" w14:paraId="456BBCFA" w14:textId="77777777" w:rsidTr="00AB1AB8">
        <w:trPr>
          <w:trHeight w:val="3061"/>
        </w:trPr>
        <w:tc>
          <w:tcPr>
            <w:tcW w:w="3685" w:type="dxa"/>
          </w:tcPr>
          <w:p w14:paraId="73D23B56" w14:textId="77777777" w:rsidR="00372181" w:rsidRDefault="00871C20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66AFD91D" wp14:editId="663F7236">
                  <wp:extent cx="1663700" cy="1663700"/>
                  <wp:effectExtent l="0" t="0" r="0" b="0"/>
                  <wp:docPr id="1650681616" name="Picture 5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0681616" name="Picture 5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370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39AAAD2" w14:textId="67572932" w:rsidR="00D70410" w:rsidRDefault="00EF71C9" w:rsidP="00AB1AB8">
            <w:pPr>
              <w:spacing w:before="240" w:after="100" w:afterAutospacing="1"/>
            </w:pPr>
            <w:r>
              <w:rPr>
                <w:noProof/>
                <w:szCs w:val="28"/>
              </w:rPr>
              <w:drawing>
                <wp:inline distT="0" distB="0" distL="0" distR="0" wp14:anchorId="435FFD0D" wp14:editId="533D0040">
                  <wp:extent cx="1606550" cy="1606550"/>
                  <wp:effectExtent l="0" t="0" r="0" b="0"/>
                  <wp:docPr id="83988969" name="Picture 5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988969" name="Picture 5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DCF1EF" w14:textId="7A9BF3B0" w:rsidR="00EF71C9" w:rsidRDefault="00BB2976" w:rsidP="00AB1AB8">
            <w:pPr>
              <w:spacing w:before="240" w:after="100" w:afterAutospacing="1"/>
            </w:pPr>
            <w:r>
              <w:rPr>
                <w:noProof/>
                <w:szCs w:val="28"/>
              </w:rPr>
              <w:drawing>
                <wp:inline distT="0" distB="0" distL="0" distR="0" wp14:anchorId="7ACE8728" wp14:editId="2CD71B3F">
                  <wp:extent cx="1733550" cy="1641231"/>
                  <wp:effectExtent l="0" t="0" r="0" b="0"/>
                  <wp:docPr id="518268635" name="Picture 53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8268635" name="Picture 53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733550" cy="16412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7927559" w14:textId="41CAE92F" w:rsidR="00BB2976" w:rsidRDefault="00BB2976" w:rsidP="00AB1AB8">
            <w:pPr>
              <w:spacing w:before="240" w:after="100" w:afterAutospacing="1"/>
            </w:pPr>
            <w:r>
              <w:rPr>
                <w:noProof/>
              </w:rPr>
              <w:drawing>
                <wp:inline distT="0" distB="0" distL="0" distR="0" wp14:anchorId="0B5250E8" wp14:editId="776D07F4">
                  <wp:extent cx="1733550" cy="1733550"/>
                  <wp:effectExtent l="0" t="0" r="0" b="0"/>
                  <wp:docPr id="1442535907" name="Picture 5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42535907" name="Picture 5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5A0614A" w14:textId="7E14CB93" w:rsidR="00D70410" w:rsidRPr="000A0016" w:rsidRDefault="00D70410" w:rsidP="00AB1AB8">
            <w:pPr>
              <w:spacing w:before="240" w:after="100" w:afterAutospacing="1"/>
              <w:rPr>
                <w:szCs w:val="28"/>
              </w:rPr>
            </w:pPr>
          </w:p>
        </w:tc>
        <w:tc>
          <w:tcPr>
            <w:tcW w:w="5472" w:type="dxa"/>
          </w:tcPr>
          <w:p w14:paraId="3B2A6180" w14:textId="77777777" w:rsidR="00D70410" w:rsidRDefault="00D70410" w:rsidP="00D70410">
            <w:pPr>
              <w:spacing w:before="240" w:after="100" w:afterAutospacing="1" w:line="240" w:lineRule="auto"/>
              <w:rPr>
                <w:rStyle w:val="CommentReference"/>
                <w:sz w:val="28"/>
                <w:szCs w:val="28"/>
              </w:rPr>
            </w:pPr>
          </w:p>
          <w:p w14:paraId="54C138BC" w14:textId="598C765E" w:rsidR="00372181" w:rsidRDefault="00372181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 xml:space="preserve">The NDIS Review Panel wants </w:t>
            </w:r>
            <w:r w:rsidR="009D1D43">
              <w:rPr>
                <w:rStyle w:val="CommentReference"/>
                <w:sz w:val="28"/>
                <w:szCs w:val="28"/>
              </w:rPr>
              <w:t>NDIS planning to be better for people with disability.</w:t>
            </w:r>
          </w:p>
          <w:p w14:paraId="2DFA90F3" w14:textId="77777777" w:rsidR="004A225F" w:rsidRDefault="004A225F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  <w:p w14:paraId="1E7A0CBF" w14:textId="77777777" w:rsidR="009C76C9" w:rsidRDefault="009C76C9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  <w:p w14:paraId="33BAC3E3" w14:textId="7FA600CF" w:rsidR="00372181" w:rsidRDefault="00372181" w:rsidP="00AB1AB8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This means</w:t>
            </w:r>
            <w:r w:rsidR="001D11C4">
              <w:rPr>
                <w:rStyle w:val="CommentReference"/>
                <w:sz w:val="28"/>
                <w:szCs w:val="28"/>
              </w:rPr>
              <w:t xml:space="preserve"> NDIS participants</w:t>
            </w:r>
            <w:r w:rsidR="00622A74">
              <w:rPr>
                <w:rStyle w:val="CommentReference"/>
                <w:sz w:val="28"/>
                <w:szCs w:val="28"/>
              </w:rPr>
              <w:t xml:space="preserve"> w</w:t>
            </w:r>
            <w:r w:rsidR="00871C20">
              <w:rPr>
                <w:rStyle w:val="CommentReference"/>
                <w:sz w:val="28"/>
                <w:szCs w:val="28"/>
              </w:rPr>
              <w:t>ill</w:t>
            </w:r>
          </w:p>
          <w:p w14:paraId="6BEB028A" w14:textId="43586177" w:rsidR="008D2E87" w:rsidRPr="001A2792" w:rsidRDefault="001A2792" w:rsidP="008D2E87">
            <w:pPr>
              <w:pStyle w:val="ListParagraph"/>
              <w:numPr>
                <w:ilvl w:val="0"/>
                <w:numId w:val="42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G</w:t>
            </w:r>
            <w:r w:rsidR="00372181">
              <w:rPr>
                <w:rStyle w:val="CommentReference"/>
                <w:sz w:val="28"/>
                <w:szCs w:val="28"/>
              </w:rPr>
              <w:t>et more say in what supports they get</w:t>
            </w:r>
            <w:r w:rsidR="00CB73E3">
              <w:rPr>
                <w:rStyle w:val="CommentReference"/>
                <w:sz w:val="28"/>
                <w:szCs w:val="28"/>
              </w:rPr>
              <w:t xml:space="preserve"> and who provides them</w:t>
            </w:r>
          </w:p>
          <w:p w14:paraId="5845524B" w14:textId="77777777" w:rsidR="001A2792" w:rsidRDefault="001A2792" w:rsidP="009C76C9">
            <w:pPr>
              <w:pStyle w:val="ListParagraph"/>
              <w:spacing w:before="240" w:after="100" w:afterAutospacing="1" w:line="276" w:lineRule="auto"/>
              <w:rPr>
                <w:rStyle w:val="CommentReference"/>
                <w:sz w:val="28"/>
                <w:szCs w:val="28"/>
              </w:rPr>
            </w:pPr>
          </w:p>
          <w:p w14:paraId="67FA1289" w14:textId="77777777" w:rsidR="009C76C9" w:rsidRDefault="009C76C9" w:rsidP="001A2792">
            <w:pPr>
              <w:pStyle w:val="ListParagraph"/>
              <w:spacing w:before="240" w:after="100" w:afterAutospacing="1" w:line="480" w:lineRule="auto"/>
              <w:rPr>
                <w:rStyle w:val="CommentReference"/>
                <w:sz w:val="28"/>
                <w:szCs w:val="28"/>
              </w:rPr>
            </w:pPr>
          </w:p>
          <w:p w14:paraId="64544689" w14:textId="2BC839D3" w:rsidR="001A2792" w:rsidRDefault="00EF71C9" w:rsidP="00372181">
            <w:pPr>
              <w:pStyle w:val="ListParagraph"/>
              <w:numPr>
                <w:ilvl w:val="0"/>
                <w:numId w:val="42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G</w:t>
            </w:r>
            <w:r w:rsidR="009C76C9">
              <w:rPr>
                <w:rStyle w:val="CommentReference"/>
                <w:sz w:val="28"/>
                <w:szCs w:val="28"/>
              </w:rPr>
              <w:t xml:space="preserve">et </w:t>
            </w:r>
            <w:r w:rsidR="00962FE8">
              <w:rPr>
                <w:rStyle w:val="CommentReference"/>
                <w:sz w:val="28"/>
                <w:szCs w:val="28"/>
              </w:rPr>
              <w:t>r</w:t>
            </w:r>
            <w:r w:rsidR="00962FE8">
              <w:rPr>
                <w:rStyle w:val="CommentReference"/>
                <w:sz w:val="28"/>
              </w:rPr>
              <w:t>esources they can access</w:t>
            </w:r>
          </w:p>
          <w:p w14:paraId="7F7B69A5" w14:textId="1602056C" w:rsidR="0012368B" w:rsidRDefault="0012368B" w:rsidP="009C76C9">
            <w:pPr>
              <w:pStyle w:val="ListParagraph"/>
              <w:spacing w:before="240" w:after="100" w:afterAutospacing="1" w:line="240" w:lineRule="auto"/>
              <w:rPr>
                <w:rStyle w:val="CommentReference"/>
                <w:sz w:val="28"/>
                <w:szCs w:val="28"/>
              </w:rPr>
            </w:pPr>
          </w:p>
          <w:p w14:paraId="1B703EE7" w14:textId="77777777" w:rsidR="009C76C9" w:rsidRDefault="009C76C9" w:rsidP="001A2792">
            <w:pPr>
              <w:pStyle w:val="ListParagraph"/>
              <w:spacing w:before="240" w:after="100" w:afterAutospacing="1" w:line="480" w:lineRule="auto"/>
              <w:rPr>
                <w:rStyle w:val="CommentReference"/>
                <w:sz w:val="28"/>
                <w:szCs w:val="28"/>
              </w:rPr>
            </w:pPr>
          </w:p>
          <w:p w14:paraId="688D13E7" w14:textId="751B66D0" w:rsidR="001B7CC1" w:rsidRDefault="00C13ED2" w:rsidP="001B7CC1">
            <w:pPr>
              <w:pStyle w:val="ListParagraph"/>
              <w:numPr>
                <w:ilvl w:val="0"/>
                <w:numId w:val="42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Be</w:t>
            </w:r>
            <w:r w:rsidR="001221DC">
              <w:rPr>
                <w:rStyle w:val="CommentReference"/>
                <w:sz w:val="28"/>
                <w:szCs w:val="28"/>
              </w:rPr>
              <w:t xml:space="preserve"> given </w:t>
            </w:r>
            <w:r w:rsidR="00B32F59">
              <w:rPr>
                <w:rStyle w:val="CommentReference"/>
                <w:sz w:val="28"/>
                <w:szCs w:val="28"/>
              </w:rPr>
              <w:t>enough</w:t>
            </w:r>
            <w:r w:rsidR="001221DC">
              <w:rPr>
                <w:rStyle w:val="CommentReference"/>
                <w:sz w:val="28"/>
                <w:szCs w:val="28"/>
              </w:rPr>
              <w:t xml:space="preserve"> time </w:t>
            </w:r>
            <w:r w:rsidR="005F7AC4">
              <w:rPr>
                <w:rStyle w:val="CommentReference"/>
                <w:sz w:val="28"/>
                <w:szCs w:val="28"/>
              </w:rPr>
              <w:t>and information</w:t>
            </w:r>
            <w:r w:rsidR="001221DC">
              <w:rPr>
                <w:rStyle w:val="CommentReference"/>
                <w:sz w:val="28"/>
                <w:szCs w:val="28"/>
              </w:rPr>
              <w:t xml:space="preserve"> to make their own decisions</w:t>
            </w:r>
            <w:r w:rsidR="008D2E87">
              <w:rPr>
                <w:rStyle w:val="CommentReference"/>
                <w:sz w:val="28"/>
                <w:szCs w:val="28"/>
              </w:rPr>
              <w:t xml:space="preserve"> about their NDIS plan</w:t>
            </w:r>
          </w:p>
          <w:p w14:paraId="347D52EC" w14:textId="50C63A33" w:rsidR="00B32F59" w:rsidRDefault="00B32F59" w:rsidP="00B32F59">
            <w:pPr>
              <w:pStyle w:val="ListParagraph"/>
              <w:rPr>
                <w:rStyle w:val="CommentReference"/>
                <w:sz w:val="28"/>
                <w:szCs w:val="28"/>
              </w:rPr>
            </w:pPr>
          </w:p>
          <w:p w14:paraId="12FC115A" w14:textId="75F7E2F6" w:rsidR="009C76C9" w:rsidRPr="00B32F59" w:rsidRDefault="009C76C9" w:rsidP="00B32F59">
            <w:pPr>
              <w:pStyle w:val="ListParagraph"/>
              <w:rPr>
                <w:rStyle w:val="CommentReference"/>
                <w:sz w:val="28"/>
                <w:szCs w:val="28"/>
              </w:rPr>
            </w:pPr>
          </w:p>
          <w:p w14:paraId="24D9040E" w14:textId="20435652" w:rsidR="00B32F59" w:rsidRPr="00B32F59" w:rsidRDefault="00B32F59" w:rsidP="00B32F59">
            <w:pPr>
              <w:pStyle w:val="ListParagraph"/>
              <w:numPr>
                <w:ilvl w:val="0"/>
                <w:numId w:val="42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Be supported to make their own decisions about their NDIS plan.</w:t>
            </w:r>
          </w:p>
          <w:p w14:paraId="29F8B606" w14:textId="4FBDB503" w:rsidR="005F4511" w:rsidRPr="0086176D" w:rsidRDefault="005F4511" w:rsidP="005F4511">
            <w:pPr>
              <w:pStyle w:val="ListParagraph"/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</w:tc>
      </w:tr>
    </w:tbl>
    <w:p w14:paraId="367DF3F6" w14:textId="632A2272" w:rsidR="00F2096F" w:rsidRDefault="00F2096F" w:rsidP="00F2096F">
      <w:pPr>
        <w:pStyle w:val="Heading2"/>
      </w:pPr>
      <w:bookmarkStart w:id="8" w:name="_Toc159243795"/>
      <w:r>
        <w:lastRenderedPageBreak/>
        <w:t>Service provider registration</w:t>
      </w:r>
      <w:bookmarkEnd w:id="8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F2096F" w:rsidRPr="000A0016" w14:paraId="4BDCC6A9" w14:textId="77777777" w:rsidTr="00AB1AB8">
        <w:trPr>
          <w:trHeight w:val="3061"/>
        </w:trPr>
        <w:tc>
          <w:tcPr>
            <w:tcW w:w="3685" w:type="dxa"/>
          </w:tcPr>
          <w:p w14:paraId="5154F346" w14:textId="77777777" w:rsidR="00F2096F" w:rsidRDefault="00CB3796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424005AD" wp14:editId="11C61700">
                  <wp:extent cx="1612900" cy="1612900"/>
                  <wp:effectExtent l="0" t="0" r="0" b="6350"/>
                  <wp:docPr id="1484043391" name="Picture 68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84043391" name="Picture 68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2900" cy="1612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F764ADC" w14:textId="77777777" w:rsidR="00F26141" w:rsidRDefault="00F26141" w:rsidP="00AB1AB8">
            <w:pPr>
              <w:spacing w:before="240" w:after="100" w:afterAutospacing="1"/>
              <w:rPr>
                <w:szCs w:val="28"/>
              </w:rPr>
            </w:pPr>
          </w:p>
          <w:p w14:paraId="41F77406" w14:textId="6F8F727F" w:rsidR="00F26141" w:rsidRDefault="00F26141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7C4AC1A3" wp14:editId="46D5C3D2">
                  <wp:extent cx="1739900" cy="1739900"/>
                  <wp:effectExtent l="0" t="0" r="0" b="0"/>
                  <wp:docPr id="451428655" name="Picture 6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428655" name="Picture 6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9900" cy="1739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BF6263" w14:textId="2CE886FD" w:rsidR="00F26141" w:rsidRDefault="00F26141" w:rsidP="00AB1AB8">
            <w:pPr>
              <w:spacing w:before="240" w:after="100" w:afterAutospacing="1"/>
              <w:rPr>
                <w:szCs w:val="28"/>
              </w:rPr>
            </w:pPr>
          </w:p>
          <w:p w14:paraId="2D8451A1" w14:textId="4AC76CDD" w:rsidR="00D558B0" w:rsidRPr="000A0016" w:rsidRDefault="00D558B0" w:rsidP="00AB1AB8">
            <w:pPr>
              <w:spacing w:before="240" w:after="100" w:afterAutospacing="1"/>
              <w:rPr>
                <w:szCs w:val="28"/>
              </w:rPr>
            </w:pPr>
          </w:p>
        </w:tc>
        <w:tc>
          <w:tcPr>
            <w:tcW w:w="5472" w:type="dxa"/>
          </w:tcPr>
          <w:p w14:paraId="514AA2C0" w14:textId="77777777" w:rsidR="00F26141" w:rsidRDefault="00F26141" w:rsidP="00F26141">
            <w:pPr>
              <w:spacing w:before="240" w:after="100" w:afterAutospacing="1" w:line="240" w:lineRule="auto"/>
              <w:rPr>
                <w:szCs w:val="28"/>
              </w:rPr>
            </w:pPr>
          </w:p>
          <w:p w14:paraId="04180158" w14:textId="4E453D39" w:rsidR="00F2096F" w:rsidRDefault="00954C9F" w:rsidP="00AB1AB8">
            <w:pPr>
              <w:spacing w:before="240" w:after="100" w:afterAutospacing="1"/>
              <w:rPr>
                <w:b/>
                <w:bCs/>
                <w:szCs w:val="28"/>
              </w:rPr>
            </w:pPr>
            <w:r>
              <w:rPr>
                <w:szCs w:val="28"/>
              </w:rPr>
              <w:t xml:space="preserve">The NDIS Review Panel </w:t>
            </w:r>
            <w:r w:rsidR="009F4CFD">
              <w:rPr>
                <w:szCs w:val="28"/>
              </w:rPr>
              <w:t xml:space="preserve">says they think </w:t>
            </w:r>
            <w:r>
              <w:rPr>
                <w:szCs w:val="28"/>
              </w:rPr>
              <w:t xml:space="preserve">all </w:t>
            </w:r>
            <w:r w:rsidR="00F54027">
              <w:rPr>
                <w:szCs w:val="28"/>
              </w:rPr>
              <w:t xml:space="preserve">NDIS </w:t>
            </w:r>
            <w:r>
              <w:rPr>
                <w:szCs w:val="28"/>
              </w:rPr>
              <w:t xml:space="preserve">service providers </w:t>
            </w:r>
            <w:r w:rsidR="00F54027">
              <w:rPr>
                <w:szCs w:val="28"/>
              </w:rPr>
              <w:t xml:space="preserve">should be </w:t>
            </w:r>
            <w:r w:rsidR="00F54027" w:rsidRPr="00F54027">
              <w:rPr>
                <w:b/>
                <w:bCs/>
                <w:szCs w:val="28"/>
              </w:rPr>
              <w:t>registered.</w:t>
            </w:r>
          </w:p>
          <w:p w14:paraId="4DFAE4A1" w14:textId="77777777" w:rsidR="00CD3489" w:rsidRDefault="00CD3489" w:rsidP="00AB1AB8">
            <w:pPr>
              <w:spacing w:before="240" w:after="100" w:afterAutospacing="1"/>
              <w:rPr>
                <w:b/>
                <w:bCs/>
                <w:szCs w:val="28"/>
              </w:rPr>
            </w:pPr>
          </w:p>
          <w:p w14:paraId="1E1F40E0" w14:textId="77777777" w:rsidR="00F26141" w:rsidRDefault="00F26141" w:rsidP="00AB1AB8">
            <w:pPr>
              <w:spacing w:before="240" w:after="100" w:afterAutospacing="1"/>
              <w:rPr>
                <w:b/>
                <w:bCs/>
                <w:szCs w:val="28"/>
              </w:rPr>
            </w:pPr>
          </w:p>
          <w:p w14:paraId="6AE28E59" w14:textId="69C72208" w:rsidR="00994151" w:rsidRDefault="00CB3796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This</w:t>
            </w:r>
            <w:r w:rsidR="00F54027">
              <w:rPr>
                <w:szCs w:val="28"/>
              </w:rPr>
              <w:t xml:space="preserve"> means people and places that support NDIS participants w</w:t>
            </w:r>
            <w:r w:rsidR="00D558B0">
              <w:rPr>
                <w:szCs w:val="28"/>
              </w:rPr>
              <w:t xml:space="preserve">ill be </w:t>
            </w:r>
            <w:r w:rsidR="00F54027">
              <w:rPr>
                <w:szCs w:val="28"/>
              </w:rPr>
              <w:t>checked</w:t>
            </w:r>
            <w:r w:rsidR="00CD3489">
              <w:rPr>
                <w:szCs w:val="28"/>
              </w:rPr>
              <w:t xml:space="preserve"> to make sure they are </w:t>
            </w:r>
            <w:r w:rsidR="00B04035">
              <w:rPr>
                <w:szCs w:val="28"/>
              </w:rPr>
              <w:t>doing a good job.</w:t>
            </w:r>
          </w:p>
          <w:p w14:paraId="185A08F9" w14:textId="77777777" w:rsidR="00F26141" w:rsidRDefault="00F26141" w:rsidP="00AB1AB8">
            <w:pPr>
              <w:spacing w:before="240" w:after="100" w:afterAutospacing="1"/>
              <w:rPr>
                <w:szCs w:val="28"/>
              </w:rPr>
            </w:pPr>
          </w:p>
          <w:p w14:paraId="56BFD89C" w14:textId="77777777" w:rsidR="001734A0" w:rsidRDefault="001734A0" w:rsidP="00AB1AB8">
            <w:pPr>
              <w:spacing w:before="240" w:after="100" w:afterAutospacing="1"/>
              <w:rPr>
                <w:szCs w:val="28"/>
              </w:rPr>
            </w:pPr>
          </w:p>
          <w:p w14:paraId="483C4981" w14:textId="51014B3F" w:rsidR="00F26141" w:rsidRPr="00F54027" w:rsidRDefault="00F26141" w:rsidP="00AB1AB8">
            <w:pPr>
              <w:spacing w:before="240" w:after="100" w:afterAutospacing="1"/>
              <w:rPr>
                <w:szCs w:val="28"/>
              </w:rPr>
            </w:pPr>
          </w:p>
        </w:tc>
      </w:tr>
      <w:tr w:rsidR="00F26141" w:rsidRPr="000A0016" w14:paraId="5880B433" w14:textId="77777777" w:rsidTr="00AB1AB8">
        <w:trPr>
          <w:trHeight w:val="3061"/>
        </w:trPr>
        <w:tc>
          <w:tcPr>
            <w:tcW w:w="3685" w:type="dxa"/>
          </w:tcPr>
          <w:p w14:paraId="0F0C75FF" w14:textId="5F0F9E74" w:rsidR="00F26141" w:rsidRDefault="004E5A81" w:rsidP="00AB1AB8">
            <w:pPr>
              <w:spacing w:before="240" w:after="100" w:afterAutospacing="1"/>
              <w:rPr>
                <w:noProof/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22A13A37" wp14:editId="77EC7F1F">
                  <wp:extent cx="1676400" cy="1676400"/>
                  <wp:effectExtent l="0" t="0" r="0" b="0"/>
                  <wp:docPr id="1720820534" name="Picture 70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0820534" name="Picture 70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6400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6C1764BE" w14:textId="2270DE5F" w:rsidR="00F26141" w:rsidRDefault="00F26141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At the moment NDIS participants can choose to use registered or unregistered providers.</w:t>
            </w:r>
          </w:p>
        </w:tc>
      </w:tr>
      <w:tr w:rsidR="00F2096F" w:rsidRPr="000A0016" w14:paraId="0DA8A192" w14:textId="77777777" w:rsidTr="00AB1AB8">
        <w:trPr>
          <w:trHeight w:val="3061"/>
        </w:trPr>
        <w:tc>
          <w:tcPr>
            <w:tcW w:w="3685" w:type="dxa"/>
          </w:tcPr>
          <w:p w14:paraId="6FBE1157" w14:textId="78E00C6D" w:rsidR="00F2096F" w:rsidRPr="000A0016" w:rsidRDefault="006527B4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lastRenderedPageBreak/>
              <mc:AlternateContent>
                <mc:Choice Requires="wpg">
                  <w:drawing>
                    <wp:inline distT="0" distB="0" distL="0" distR="0" wp14:anchorId="4649A669" wp14:editId="58956FBD">
                      <wp:extent cx="1478915" cy="1930400"/>
                      <wp:effectExtent l="0" t="0" r="6985" b="0"/>
                      <wp:docPr id="1265146256" name="Group 73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78915" cy="1930400"/>
                                <a:chOff x="0" y="0"/>
                                <a:chExt cx="1478915" cy="19304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130630132" name="Picture 7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60350"/>
                                  <a:ext cx="1478915" cy="1670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100210432" name="Picture 72" descr="A purple rectangle with white letters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12750" y="0"/>
                                  <a:ext cx="622300" cy="3238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FBA2CFC" id="Group 73" o:spid="_x0000_s1026" alt="&quot;&quot;" style="width:116.45pt;height:152pt;mso-position-horizontal-relative:char;mso-position-vertical-relative:line" coordsize="14789,1930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">
                      <v:shape id="Picture 71" o:spid="_x0000_s1027" type="#_x0000_t75" style="position:absolute;top:2603;width:14789;height:16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">
                        <v:imagedata r:id="rId99" o:title=""/>
                      </v:shape>
                      <v:shape id="Picture 72" o:spid="_x0000_s1028" type="#_x0000_t75" alt="A purple rectangle with white letters&#10;&#10;Description automatically generated" style="position:absolute;left:4127;width:6223;height:3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">
                        <v:imagedata r:id="rId100" o:title="A purple rectangle with white letters&#10;&#10;Description automatically generated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688AA2AC" w14:textId="77777777" w:rsidR="00E92ADA" w:rsidRDefault="00E92ADA" w:rsidP="00E92ADA">
            <w:pPr>
              <w:spacing w:before="240" w:after="100" w:afterAutospacing="1" w:line="240" w:lineRule="auto"/>
              <w:rPr>
                <w:szCs w:val="28"/>
              </w:rPr>
            </w:pPr>
          </w:p>
          <w:p w14:paraId="69AC2F8A" w14:textId="45083FF6" w:rsidR="00F2096F" w:rsidRPr="00994151" w:rsidRDefault="00994151" w:rsidP="00AB1AB8">
            <w:pPr>
              <w:spacing w:before="240" w:after="100" w:afterAutospacing="1"/>
              <w:rPr>
                <w:szCs w:val="28"/>
              </w:rPr>
            </w:pPr>
            <w:r w:rsidRPr="00994151">
              <w:rPr>
                <w:szCs w:val="28"/>
              </w:rPr>
              <w:t>The Panel says registration would make the NDIS safer for participants.</w:t>
            </w:r>
          </w:p>
        </w:tc>
      </w:tr>
      <w:tr w:rsidR="00743831" w:rsidRPr="000A0016" w14:paraId="12EF2619" w14:textId="77777777" w:rsidTr="00AB1AB8">
        <w:trPr>
          <w:trHeight w:val="3061"/>
        </w:trPr>
        <w:tc>
          <w:tcPr>
            <w:tcW w:w="3685" w:type="dxa"/>
          </w:tcPr>
          <w:p w14:paraId="2A12620A" w14:textId="1F2D6942" w:rsidR="00743831" w:rsidRDefault="00DF005F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50" behindDoc="0" locked="0" layoutInCell="1" allowOverlap="1" wp14:anchorId="5009886A" wp14:editId="674EE433">
                  <wp:simplePos x="0" y="0"/>
                  <wp:positionH relativeFrom="column">
                    <wp:posOffset>-79331</wp:posOffset>
                  </wp:positionH>
                  <wp:positionV relativeFrom="paragraph">
                    <wp:posOffset>235009</wp:posOffset>
                  </wp:positionV>
                  <wp:extent cx="1807535" cy="1807535"/>
                  <wp:effectExtent l="0" t="0" r="2540" b="2540"/>
                  <wp:wrapNone/>
                  <wp:docPr id="2060112638" name="Picture 76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60112638" name="Picture 76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7535" cy="1807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Cs w:val="28"/>
              </w:rPr>
              <w:drawing>
                <wp:anchor distT="0" distB="0" distL="114300" distR="114300" simplePos="0" relativeHeight="251658249" behindDoc="0" locked="0" layoutInCell="1" allowOverlap="1" wp14:anchorId="5DD3079B" wp14:editId="77C1F7DD">
                  <wp:simplePos x="0" y="0"/>
                  <wp:positionH relativeFrom="column">
                    <wp:posOffset>261620</wp:posOffset>
                  </wp:positionH>
                  <wp:positionV relativeFrom="paragraph">
                    <wp:posOffset>541020</wp:posOffset>
                  </wp:positionV>
                  <wp:extent cx="1219200" cy="1219200"/>
                  <wp:effectExtent l="0" t="0" r="0" b="0"/>
                  <wp:wrapNone/>
                  <wp:docPr id="1657226294" name="Picture 7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7226294" name="Picture 7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" cy="1219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37D67392" w14:textId="42873033" w:rsidR="00B30FD6" w:rsidRPr="000A0016" w:rsidRDefault="00B30FD6" w:rsidP="00AB1AB8">
            <w:pPr>
              <w:spacing w:before="240" w:after="100" w:afterAutospacing="1"/>
              <w:rPr>
                <w:szCs w:val="28"/>
              </w:rPr>
            </w:pPr>
          </w:p>
        </w:tc>
        <w:tc>
          <w:tcPr>
            <w:tcW w:w="5472" w:type="dxa"/>
          </w:tcPr>
          <w:p w14:paraId="7F101EEA" w14:textId="77777777" w:rsidR="00B30FD6" w:rsidRDefault="00B30FD6" w:rsidP="00AB1AB8">
            <w:pPr>
              <w:spacing w:before="240" w:after="100" w:afterAutospacing="1"/>
              <w:rPr>
                <w:szCs w:val="28"/>
              </w:rPr>
            </w:pPr>
          </w:p>
          <w:p w14:paraId="62CDD8C3" w14:textId="3D6839FC" w:rsidR="00743831" w:rsidRDefault="00902D6E" w:rsidP="00AB1AB8">
            <w:pPr>
              <w:spacing w:before="240" w:after="100" w:afterAutospacing="1"/>
            </w:pPr>
            <w:r>
              <w:rPr>
                <w:szCs w:val="28"/>
              </w:rPr>
              <w:t>P</w:t>
            </w:r>
            <w:r>
              <w:t xml:space="preserve">eople </w:t>
            </w:r>
            <w:r w:rsidR="006527B4">
              <w:t xml:space="preserve">said they </w:t>
            </w:r>
            <w:r w:rsidR="00B7612F">
              <w:t>are</w:t>
            </w:r>
            <w:r>
              <w:t xml:space="preserve"> worried</w:t>
            </w:r>
            <w:r w:rsidR="00B7612F">
              <w:t xml:space="preserve"> that</w:t>
            </w:r>
            <w:r>
              <w:t xml:space="preserve"> registration will take choice and control</w:t>
            </w:r>
            <w:r w:rsidR="00570A4A">
              <w:t xml:space="preserve"> away</w:t>
            </w:r>
            <w:r>
              <w:t xml:space="preserve"> from NDIS participants.</w:t>
            </w:r>
          </w:p>
          <w:p w14:paraId="52A960B9" w14:textId="77777777" w:rsidR="005F03CF" w:rsidRDefault="005F03CF" w:rsidP="00AB1AB8">
            <w:pPr>
              <w:spacing w:before="240" w:after="100" w:afterAutospacing="1"/>
              <w:rPr>
                <w:szCs w:val="28"/>
              </w:rPr>
            </w:pPr>
          </w:p>
          <w:p w14:paraId="098C44B7" w14:textId="77777777" w:rsidR="001734A0" w:rsidRDefault="001734A0" w:rsidP="00AB1AB8">
            <w:pPr>
              <w:spacing w:before="240" w:after="100" w:afterAutospacing="1"/>
              <w:rPr>
                <w:szCs w:val="28"/>
              </w:rPr>
            </w:pPr>
          </w:p>
          <w:p w14:paraId="391C6F85" w14:textId="31EAFF0F" w:rsidR="006527B4" w:rsidRPr="00994151" w:rsidRDefault="006527B4" w:rsidP="00AB1AB8">
            <w:pPr>
              <w:spacing w:before="240" w:after="100" w:afterAutospacing="1"/>
              <w:rPr>
                <w:szCs w:val="28"/>
              </w:rPr>
            </w:pPr>
          </w:p>
        </w:tc>
      </w:tr>
      <w:tr w:rsidR="005F03CF" w:rsidRPr="000A0016" w14:paraId="4C8F814D" w14:textId="77777777" w:rsidTr="00AB1AB8">
        <w:trPr>
          <w:trHeight w:val="3061"/>
        </w:trPr>
        <w:tc>
          <w:tcPr>
            <w:tcW w:w="3685" w:type="dxa"/>
          </w:tcPr>
          <w:p w14:paraId="27B47E5B" w14:textId="428FB435" w:rsidR="005F03CF" w:rsidRPr="000A0016" w:rsidRDefault="00DF005F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inline distT="0" distB="0" distL="0" distR="0" wp14:anchorId="16C4818A" wp14:editId="5AB1F2F1">
                  <wp:extent cx="1775460" cy="1584960"/>
                  <wp:effectExtent l="0" t="0" r="0" b="0"/>
                  <wp:docPr id="41402086" name="Picture 77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402086" name="Picture 77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5460" cy="158496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72" w:type="dxa"/>
          </w:tcPr>
          <w:p w14:paraId="52601EEE" w14:textId="360A41EB" w:rsidR="005F03CF" w:rsidRDefault="005F03CF" w:rsidP="00AB1AB8">
            <w:pPr>
              <w:spacing w:before="240" w:after="100" w:afterAutospacing="1"/>
              <w:rPr>
                <w:szCs w:val="28"/>
              </w:rPr>
            </w:pPr>
            <w:r>
              <w:rPr>
                <w:szCs w:val="28"/>
              </w:rPr>
              <w:t>Bill Shorten sa</w:t>
            </w:r>
            <w:r w:rsidR="006527B4">
              <w:rPr>
                <w:szCs w:val="28"/>
              </w:rPr>
              <w:t>id</w:t>
            </w:r>
            <w:r>
              <w:rPr>
                <w:szCs w:val="28"/>
              </w:rPr>
              <w:t xml:space="preserve"> the NDIS will set up a</w:t>
            </w:r>
            <w:r w:rsidR="00693FA9">
              <w:rPr>
                <w:szCs w:val="28"/>
              </w:rPr>
              <w:t xml:space="preserve"> team to </w:t>
            </w:r>
            <w:r w:rsidR="00570A4A">
              <w:rPr>
                <w:szCs w:val="28"/>
              </w:rPr>
              <w:t>help</w:t>
            </w:r>
            <w:r w:rsidR="00693FA9">
              <w:rPr>
                <w:szCs w:val="28"/>
              </w:rPr>
              <w:t xml:space="preserve"> NDIS participants </w:t>
            </w:r>
            <w:r w:rsidR="00570A4A">
              <w:rPr>
                <w:szCs w:val="28"/>
              </w:rPr>
              <w:t xml:space="preserve">and service providers understand </w:t>
            </w:r>
            <w:r w:rsidR="004A2B20">
              <w:rPr>
                <w:szCs w:val="28"/>
              </w:rPr>
              <w:t>registration.</w:t>
            </w:r>
          </w:p>
        </w:tc>
      </w:tr>
    </w:tbl>
    <w:p w14:paraId="3DCDCA8B" w14:textId="7F61AA64" w:rsidR="00240FDD" w:rsidRDefault="00240FDD" w:rsidP="00162FCC">
      <w:pPr>
        <w:pStyle w:val="Heading2"/>
      </w:pPr>
    </w:p>
    <w:p w14:paraId="219A5C83" w14:textId="77777777" w:rsidR="00240FDD" w:rsidRDefault="00240FDD">
      <w:pPr>
        <w:spacing w:line="259" w:lineRule="auto"/>
        <w:rPr>
          <w:rFonts w:eastAsiaTheme="majorEastAsia" w:cstheme="minorHAnsi"/>
          <w:b/>
          <w:bCs/>
          <w:color w:val="003024"/>
          <w:sz w:val="36"/>
          <w:szCs w:val="36"/>
        </w:rPr>
      </w:pPr>
      <w:r>
        <w:br w:type="page"/>
      </w:r>
    </w:p>
    <w:p w14:paraId="1AA4EF44" w14:textId="5763CB86" w:rsidR="00096A6E" w:rsidRDefault="00162FCC" w:rsidP="00162FCC">
      <w:pPr>
        <w:pStyle w:val="Heading2"/>
      </w:pPr>
      <w:bookmarkStart w:id="9" w:name="_Toc159243796"/>
      <w:r>
        <w:lastRenderedPageBreak/>
        <w:t>What happens next?</w:t>
      </w:r>
      <w:bookmarkEnd w:id="9"/>
    </w:p>
    <w:tbl>
      <w:tblPr>
        <w:tblStyle w:val="TableGrid"/>
        <w:tblW w:w="915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685"/>
        <w:gridCol w:w="5472"/>
      </w:tblGrid>
      <w:tr w:rsidR="00BC47D4" w:rsidRPr="000A0016" w14:paraId="6F6FC30B" w14:textId="77777777" w:rsidTr="006A6B65">
        <w:trPr>
          <w:trHeight w:val="2378"/>
        </w:trPr>
        <w:tc>
          <w:tcPr>
            <w:tcW w:w="3685" w:type="dxa"/>
          </w:tcPr>
          <w:p w14:paraId="5690F1B9" w14:textId="04813778" w:rsidR="00BC47D4" w:rsidRDefault="006A6B65" w:rsidP="00BC47D4">
            <w:pPr>
              <w:spacing w:before="240" w:after="100" w:afterAutospacing="1"/>
              <w:rPr>
                <w:noProof/>
                <w:szCs w:val="28"/>
              </w:rPr>
            </w:pPr>
            <w:r w:rsidRPr="006444F1">
              <w:rPr>
                <w:noProof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58258" behindDoc="0" locked="0" layoutInCell="1" allowOverlap="1" wp14:anchorId="03F2B02C" wp14:editId="6C84DCC4">
                      <wp:simplePos x="0" y="0"/>
                      <wp:positionH relativeFrom="column">
                        <wp:posOffset>407019</wp:posOffset>
                      </wp:positionH>
                      <wp:positionV relativeFrom="paragraph">
                        <wp:posOffset>527286</wp:posOffset>
                      </wp:positionV>
                      <wp:extent cx="633250" cy="348576"/>
                      <wp:effectExtent l="0" t="38100" r="0" b="52070"/>
                      <wp:wrapNone/>
                      <wp:docPr id="1645121404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20795737">
                                <a:off x="0" y="0"/>
                                <a:ext cx="633250" cy="3485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65B5140" w14:textId="222E4503" w:rsidR="00BC47D4" w:rsidRPr="00CA7682" w:rsidRDefault="00BC47D4" w:rsidP="00CA7682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CA7682">
                                    <w:rPr>
                                      <w:b/>
                                      <w:bCs/>
                                    </w:rPr>
                                    <w:t>2024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3F2B02C" id="Text Box 2" o:spid="_x0000_s1029" type="#_x0000_t202" alt="&quot;&quot;" style="position:absolute;margin-left:32.05pt;margin-top:41.5pt;width:49.85pt;height:27.45pt;rotation:-878470fd;z-index:25165825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" filled="f" stroked="f">
                      <v:textbox>
                        <w:txbxContent>
                          <w:p w14:paraId="165B5140" w14:textId="222E4503" w:rsidR="00BC47D4" w:rsidRPr="00CA7682" w:rsidRDefault="00BC47D4" w:rsidP="00CA768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A7682">
                              <w:rPr>
                                <w:b/>
                                <w:bCs/>
                              </w:rPr>
                              <w:t>2024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BC47D4">
              <w:rPr>
                <w:noProof/>
                <w:szCs w:val="28"/>
              </w:rPr>
              <w:drawing>
                <wp:anchor distT="0" distB="0" distL="114300" distR="114300" simplePos="0" relativeHeight="251658257" behindDoc="0" locked="0" layoutInCell="1" allowOverlap="1" wp14:anchorId="71CD7F84" wp14:editId="785E74C0">
                  <wp:simplePos x="0" y="0"/>
                  <wp:positionH relativeFrom="column">
                    <wp:posOffset>292395</wp:posOffset>
                  </wp:positionH>
                  <wp:positionV relativeFrom="paragraph">
                    <wp:posOffset>-169781</wp:posOffset>
                  </wp:positionV>
                  <wp:extent cx="1587500" cy="1384935"/>
                  <wp:effectExtent l="0" t="0" r="0" b="5715"/>
                  <wp:wrapNone/>
                  <wp:docPr id="638150955" name="Picture 79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8150955" name="Picture 79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 rotWithShape="1"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0"/>
                            <a:ext cx="1587500" cy="1384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140CD56E" w14:textId="37A65E6C" w:rsidR="00BC47D4" w:rsidRPr="000A0016" w:rsidRDefault="00BC47D4" w:rsidP="00BC47D4">
            <w:pPr>
              <w:spacing w:before="240" w:after="100" w:afterAutospacing="1"/>
              <w:rPr>
                <w:szCs w:val="28"/>
              </w:rPr>
            </w:pPr>
            <w:r w:rsidRPr="006444F1">
              <w:rPr>
                <w:noProof/>
                <w:szCs w:val="28"/>
              </w:rPr>
              <mc:AlternateContent>
                <mc:Choice Requires="wps">
                  <w:drawing>
                    <wp:anchor distT="45720" distB="45720" distL="114300" distR="114300" simplePos="0" relativeHeight="251658259" behindDoc="0" locked="0" layoutInCell="1" allowOverlap="1" wp14:anchorId="5990830D" wp14:editId="4016482F">
                      <wp:simplePos x="0" y="0"/>
                      <wp:positionH relativeFrom="column">
                        <wp:posOffset>1120437</wp:posOffset>
                      </wp:positionH>
                      <wp:positionV relativeFrom="paragraph">
                        <wp:posOffset>54064</wp:posOffset>
                      </wp:positionV>
                      <wp:extent cx="633250" cy="348576"/>
                      <wp:effectExtent l="0" t="38100" r="0" b="52070"/>
                      <wp:wrapNone/>
                      <wp:docPr id="283835561" name="Text Box 2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851358">
                                <a:off x="0" y="0"/>
                                <a:ext cx="633250" cy="348576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4DAC0BF" w14:textId="37B9E194" w:rsidR="00BC47D4" w:rsidRPr="00CA7682" w:rsidRDefault="00BC47D4" w:rsidP="00CA7682">
                                  <w:pPr>
                                    <w:jc w:val="center"/>
                                    <w:rPr>
                                      <w:b/>
                                      <w:bCs/>
                                    </w:rPr>
                                  </w:pPr>
                                  <w:r w:rsidRPr="00CA7682">
                                    <w:rPr>
                                      <w:b/>
                                      <w:bCs/>
                                    </w:rPr>
                                    <w:t>202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990830D" id="_x0000_s1030" type="#_x0000_t202" alt="&quot;&quot;" style="position:absolute;margin-left:88.2pt;margin-top:4.25pt;width:49.85pt;height:27.45pt;rotation:929910fd;z-index:251658259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" filled="f" stroked="f">
                      <v:textbox>
                        <w:txbxContent>
                          <w:p w14:paraId="14DAC0BF" w14:textId="37B9E194" w:rsidR="00BC47D4" w:rsidRPr="00CA7682" w:rsidRDefault="00BC47D4" w:rsidP="00CA7682">
                            <w:pPr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 w:rsidRPr="00CA7682">
                              <w:rPr>
                                <w:b/>
                                <w:bCs/>
                              </w:rPr>
                              <w:t>202</w:t>
                            </w:r>
                            <w:r>
                              <w:rPr>
                                <w:b/>
                                <w:bCs/>
                              </w:rPr>
                              <w:t>5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5472" w:type="dxa"/>
          </w:tcPr>
          <w:p w14:paraId="4B64A737" w14:textId="661AB9EF" w:rsidR="00BC47D4" w:rsidRDefault="00BC47D4" w:rsidP="00BC47D4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B</w:t>
            </w:r>
            <w:r>
              <w:rPr>
                <w:rStyle w:val="CommentReference"/>
                <w:sz w:val="28"/>
              </w:rPr>
              <w:t>ill Shorten said he wants to see changes to the NDIS start in the next 12 months.</w:t>
            </w:r>
          </w:p>
        </w:tc>
      </w:tr>
      <w:tr w:rsidR="00BC47D4" w:rsidRPr="000A0016" w14:paraId="4A92F236" w14:textId="77777777" w:rsidTr="00FD133E">
        <w:trPr>
          <w:trHeight w:val="5635"/>
        </w:trPr>
        <w:tc>
          <w:tcPr>
            <w:tcW w:w="3685" w:type="dxa"/>
          </w:tcPr>
          <w:p w14:paraId="3C87A961" w14:textId="73554FD2" w:rsidR="00BC47D4" w:rsidRDefault="005A04A0" w:rsidP="00BC47D4">
            <w:pPr>
              <w:spacing w:before="240" w:after="100" w:afterAutospacing="1"/>
              <w:rPr>
                <w:noProof/>
                <w:szCs w:val="28"/>
              </w:rPr>
            </w:pPr>
            <w:r w:rsidRPr="00204B8C">
              <w:rPr>
                <w:noProof/>
                <w:szCs w:val="28"/>
              </w:rPr>
              <w:drawing>
                <wp:anchor distT="0" distB="0" distL="114300" distR="114300" simplePos="0" relativeHeight="251658267" behindDoc="1" locked="0" layoutInCell="1" allowOverlap="1" wp14:anchorId="2F1F5438" wp14:editId="3C03C9B8">
                  <wp:simplePos x="0" y="0"/>
                  <wp:positionH relativeFrom="column">
                    <wp:posOffset>502447</wp:posOffset>
                  </wp:positionH>
                  <wp:positionV relativeFrom="paragraph">
                    <wp:posOffset>2105852</wp:posOffset>
                  </wp:positionV>
                  <wp:extent cx="1515745" cy="1168400"/>
                  <wp:effectExtent l="0" t="0" r="8255" b="0"/>
                  <wp:wrapTight wrapText="bothSides">
                    <wp:wrapPolygon edited="0">
                      <wp:start x="0" y="0"/>
                      <wp:lineTo x="0" y="21130"/>
                      <wp:lineTo x="21446" y="21130"/>
                      <wp:lineTo x="21446" y="0"/>
                      <wp:lineTo x="0" y="0"/>
                    </wp:wrapPolygon>
                  </wp:wrapTight>
                  <wp:docPr id="1212803079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12803079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574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noProof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58269" behindDoc="1" locked="0" layoutInCell="1" allowOverlap="1" wp14:anchorId="766BFAC4" wp14:editId="1BBCFB5C">
                      <wp:simplePos x="0" y="0"/>
                      <wp:positionH relativeFrom="column">
                        <wp:posOffset>65316</wp:posOffset>
                      </wp:positionH>
                      <wp:positionV relativeFrom="paragraph">
                        <wp:posOffset>959633</wp:posOffset>
                      </wp:positionV>
                      <wp:extent cx="1949450" cy="1409700"/>
                      <wp:effectExtent l="0" t="0" r="0" b="0"/>
                      <wp:wrapTight wrapText="bothSides">
                        <wp:wrapPolygon edited="0">
                          <wp:start x="20263" y="1751"/>
                          <wp:lineTo x="5066" y="3503"/>
                          <wp:lineTo x="844" y="4378"/>
                          <wp:lineTo x="844" y="7005"/>
                          <wp:lineTo x="0" y="8757"/>
                          <wp:lineTo x="0" y="10508"/>
                          <wp:lineTo x="1900" y="11676"/>
                          <wp:lineTo x="1689" y="12843"/>
                          <wp:lineTo x="1478" y="17514"/>
                          <wp:lineTo x="2533" y="17805"/>
                          <wp:lineTo x="12031" y="18389"/>
                          <wp:lineTo x="13298" y="18389"/>
                          <wp:lineTo x="15620" y="16930"/>
                          <wp:lineTo x="15408" y="11676"/>
                          <wp:lineTo x="16675" y="11676"/>
                          <wp:lineTo x="20052" y="8173"/>
                          <wp:lineTo x="19841" y="7005"/>
                          <wp:lineTo x="21319" y="4378"/>
                          <wp:lineTo x="21319" y="1751"/>
                          <wp:lineTo x="20263" y="1751"/>
                        </wp:wrapPolygon>
                      </wp:wrapTight>
                      <wp:docPr id="588057271" name="Group 67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949450" cy="1409700"/>
                                <a:chOff x="0" y="0"/>
                                <a:chExt cx="1949450" cy="14097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05198085" name="Picture 6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6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09700" cy="140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077468853" name="Picture 66" descr="A green check mark on a black background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41450" y="146050"/>
                                  <a:ext cx="508000" cy="508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7E3D6C95" id="Group 67" o:spid="_x0000_s1026" alt="&quot;&quot;" style="position:absolute;margin-left:5.15pt;margin-top:75.55pt;width:153.5pt;height:111pt;z-index:-251658211" coordsize="19494,140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">
                      <v:shape id="Picture 65" o:spid="_x0000_s1027" type="#_x0000_t75" style="position:absolute;width:14097;height:140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">
                        <v:imagedata r:id="rId108" o:title=""/>
                      </v:shape>
                      <v:shape id="Picture 66" o:spid="_x0000_s1028" type="#_x0000_t75" alt="A green check mark on a black background&#10;&#10;Description automatically generated" style="position:absolute;left:14414;top:1460;width:5080;height:50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">
                        <v:imagedata r:id="rId109" o:title="A green check mark on a black background&#10;&#10;Description automatically generated"/>
                      </v:shape>
                      <w10:wrap type="tight"/>
                    </v:group>
                  </w:pict>
                </mc:Fallback>
              </mc:AlternateContent>
            </w:r>
            <w:r w:rsidRPr="005B7C96">
              <w:rPr>
                <w:noProof/>
                <w:szCs w:val="28"/>
              </w:rPr>
              <w:drawing>
                <wp:anchor distT="0" distB="0" distL="114300" distR="114300" simplePos="0" relativeHeight="251658268" behindDoc="1" locked="0" layoutInCell="1" allowOverlap="1" wp14:anchorId="2CB988BC" wp14:editId="77693FAE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1905</wp:posOffset>
                  </wp:positionV>
                  <wp:extent cx="1583690" cy="1210945"/>
                  <wp:effectExtent l="0" t="0" r="0" b="8255"/>
                  <wp:wrapTight wrapText="bothSides">
                    <wp:wrapPolygon edited="0">
                      <wp:start x="0" y="0"/>
                      <wp:lineTo x="0" y="21407"/>
                      <wp:lineTo x="21306" y="21407"/>
                      <wp:lineTo x="21306" y="0"/>
                      <wp:lineTo x="0" y="0"/>
                    </wp:wrapPolygon>
                  </wp:wrapTight>
                  <wp:docPr id="406137702" name="Picture 1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6137702" name="Picture 1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3690" cy="1210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2" w:type="dxa"/>
          </w:tcPr>
          <w:p w14:paraId="69C6273C" w14:textId="5DEACDA2" w:rsidR="00BC47D4" w:rsidRDefault="005B7C96" w:rsidP="00BC47D4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T</w:t>
            </w:r>
            <w:r>
              <w:rPr>
                <w:rStyle w:val="CommentReference"/>
                <w:sz w:val="28"/>
              </w:rPr>
              <w:t>he</w:t>
            </w:r>
            <w:r w:rsidR="00BC47D4">
              <w:rPr>
                <w:rStyle w:val="CommentReference"/>
                <w:sz w:val="28"/>
                <w:szCs w:val="28"/>
              </w:rPr>
              <w:t xml:space="preserve"> Australian government will work together wi</w:t>
            </w:r>
            <w:r w:rsidR="00E47048">
              <w:rPr>
                <w:rStyle w:val="CommentReference"/>
                <w:sz w:val="28"/>
                <w:szCs w:val="28"/>
              </w:rPr>
              <w:t>th</w:t>
            </w:r>
          </w:p>
          <w:p w14:paraId="2C3CCF30" w14:textId="77777777" w:rsidR="00E47048" w:rsidRDefault="00E47048" w:rsidP="00E47048">
            <w:pPr>
              <w:pStyle w:val="ListParagraph"/>
              <w:numPr>
                <w:ilvl w:val="0"/>
                <w:numId w:val="46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State and territory governments</w:t>
            </w:r>
          </w:p>
          <w:p w14:paraId="1157FCF2" w14:textId="77777777" w:rsidR="00341E56" w:rsidRDefault="00341E56" w:rsidP="00341E56">
            <w:pPr>
              <w:pStyle w:val="ListParagraph"/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  <w:p w14:paraId="550F7E60" w14:textId="6C17626E" w:rsidR="00341E56" w:rsidRPr="00341E56" w:rsidRDefault="00E47048" w:rsidP="00341E56">
            <w:pPr>
              <w:pStyle w:val="ListParagraph"/>
              <w:numPr>
                <w:ilvl w:val="0"/>
                <w:numId w:val="46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People with disability</w:t>
            </w:r>
          </w:p>
          <w:p w14:paraId="63412403" w14:textId="77777777" w:rsidR="00341E56" w:rsidRPr="00341E56" w:rsidRDefault="00341E56" w:rsidP="00341E56">
            <w:pPr>
              <w:pStyle w:val="ListParagraph"/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  <w:p w14:paraId="3FB5E0D7" w14:textId="04C5A916" w:rsidR="00E47048" w:rsidRDefault="00341E56" w:rsidP="00E47048">
            <w:pPr>
              <w:pStyle w:val="ListParagraph"/>
              <w:numPr>
                <w:ilvl w:val="0"/>
                <w:numId w:val="46"/>
              </w:num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First Nations people</w:t>
            </w:r>
          </w:p>
          <w:p w14:paraId="3B79CBF9" w14:textId="678BCC4B" w:rsidR="00E47048" w:rsidRPr="00E47048" w:rsidRDefault="00E47048" w:rsidP="00341E56">
            <w:pPr>
              <w:pStyle w:val="ListParagraph"/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</w:p>
        </w:tc>
      </w:tr>
      <w:tr w:rsidR="003D618B" w:rsidRPr="000A0016" w14:paraId="2D2D7029" w14:textId="77777777" w:rsidTr="00FD133E">
        <w:trPr>
          <w:trHeight w:val="2835"/>
        </w:trPr>
        <w:tc>
          <w:tcPr>
            <w:tcW w:w="3685" w:type="dxa"/>
          </w:tcPr>
          <w:p w14:paraId="6A1F7D42" w14:textId="30C067FE" w:rsidR="003D618B" w:rsidRDefault="003D618B" w:rsidP="003D618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1658261" behindDoc="1" locked="0" layoutInCell="1" allowOverlap="1" wp14:anchorId="5C411D2B" wp14:editId="38CBA442">
                      <wp:simplePos x="0" y="0"/>
                      <wp:positionH relativeFrom="column">
                        <wp:posOffset>323215</wp:posOffset>
                      </wp:positionH>
                      <wp:positionV relativeFrom="paragraph">
                        <wp:posOffset>250825</wp:posOffset>
                      </wp:positionV>
                      <wp:extent cx="1534795" cy="1232535"/>
                      <wp:effectExtent l="0" t="0" r="8255" b="5715"/>
                      <wp:wrapTight wrapText="bothSides">
                        <wp:wrapPolygon edited="0">
                          <wp:start x="0" y="0"/>
                          <wp:lineTo x="0" y="21366"/>
                          <wp:lineTo x="17158" y="21366"/>
                          <wp:lineTo x="17427" y="10683"/>
                          <wp:lineTo x="19571" y="5342"/>
                          <wp:lineTo x="21448" y="2337"/>
                          <wp:lineTo x="21448" y="0"/>
                          <wp:lineTo x="0" y="0"/>
                        </wp:wrapPolygon>
                      </wp:wrapTight>
                      <wp:docPr id="1766362238" name="Group 64">
                        <a:extLst xmlns:a="http://schemas.openxmlformats.org/drawingml/2006/main">
                          <a:ext uri="{C183D7F6-B498-43B3-948B-1728B52AA6E4}">
                            <adec:decorative xmlns:adec="http://schemas.microsoft.com/office/drawing/2017/decorative" val="1"/>
                          </a:ext>
                        </a:extLst>
                      </wp:docPr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34795" cy="1232535"/>
                                <a:chOff x="0" y="0"/>
                                <a:chExt cx="1708150" cy="13462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82794316" name="Picture 62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111" cstate="print">
                                  <a:extLst>
                                    <a:ext uri="{28A0092B-C50C-407E-A947-70E740481C1C}">
                                      <a14:useLocalDpi xmlns:a14="http://schemas.microsoft.com/office/drawing/2010/main"/>
                                    </a:ext>
                                  </a:extLst>
                                </a:blip>
                                <a:srcRect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346200" cy="1346200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804853900" name="Picture 63" descr="A green check mark on a black background&#10;&#10;Description automatically generated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0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12850" y="0"/>
                                  <a:ext cx="495300" cy="495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67449C7B" id="Group 64" o:spid="_x0000_s1026" alt="&quot;&quot;" style="position:absolute;margin-left:25.45pt;margin-top:19.75pt;width:120.85pt;height:97.05pt;z-index:-251658219;mso-width-relative:margin;mso-height-relative:margin" coordsize="17081,134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">
                      <v:shape id="Picture 62" o:spid="_x0000_s1027" type="#_x0000_t75" style="position:absolute;width:13462;height:134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">
                        <v:imagedata r:id="rId112" o:title=""/>
                      </v:shape>
                      <v:shape id="Picture 63" o:spid="_x0000_s1028" type="#_x0000_t75" alt="A green check mark on a black background&#10;&#10;Description automatically generated" style="position:absolute;left:12128;width:4953;height:49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">
                        <v:imagedata r:id="rId109" o:title="A green check mark on a black background&#10;&#10;Description automatically generated"/>
                      </v:shape>
                      <w10:wrap type="tight"/>
                    </v:group>
                  </w:pict>
                </mc:Fallback>
              </mc:AlternateContent>
            </w:r>
          </w:p>
        </w:tc>
        <w:tc>
          <w:tcPr>
            <w:tcW w:w="5472" w:type="dxa"/>
          </w:tcPr>
          <w:p w14:paraId="18BD9A79" w14:textId="77777777" w:rsidR="00BA465E" w:rsidRPr="00BA465E" w:rsidRDefault="00BA465E" w:rsidP="000B0A30">
            <w:pPr>
              <w:spacing w:before="240" w:after="100" w:afterAutospacing="1"/>
              <w:rPr>
                <w:rStyle w:val="CommentReference"/>
                <w:sz w:val="8"/>
                <w:szCs w:val="8"/>
              </w:rPr>
            </w:pPr>
          </w:p>
          <w:p w14:paraId="55154CBA" w14:textId="7D1138D1" w:rsidR="003D618B" w:rsidRPr="000B0A30" w:rsidRDefault="003D618B" w:rsidP="000B0A30">
            <w:pPr>
              <w:spacing w:before="240" w:after="100" w:afterAutospacing="1"/>
              <w:rPr>
                <w:rStyle w:val="CommentReference"/>
                <w:sz w:val="28"/>
                <w:szCs w:val="28"/>
              </w:rPr>
            </w:pPr>
            <w:r>
              <w:rPr>
                <w:rStyle w:val="CommentReference"/>
                <w:sz w:val="28"/>
                <w:szCs w:val="28"/>
              </w:rPr>
              <w:t>Bill Shorten said they will make sure t</w:t>
            </w:r>
            <w:r w:rsidRPr="003D618B">
              <w:rPr>
                <w:rStyle w:val="CommentReference"/>
                <w:sz w:val="28"/>
                <w:szCs w:val="28"/>
              </w:rPr>
              <w:t>here is</w:t>
            </w:r>
            <w:r>
              <w:rPr>
                <w:rStyle w:val="CommentReference"/>
                <w:sz w:val="28"/>
                <w:szCs w:val="28"/>
              </w:rPr>
              <w:t xml:space="preserve"> </w:t>
            </w:r>
            <w:r w:rsidR="000B0A30">
              <w:rPr>
                <w:rStyle w:val="CommentReference"/>
                <w:sz w:val="28"/>
                <w:szCs w:val="28"/>
              </w:rPr>
              <w:t>easy</w:t>
            </w:r>
            <w:r w:rsidRPr="003D618B">
              <w:rPr>
                <w:rStyle w:val="CommentReference"/>
                <w:sz w:val="28"/>
                <w:szCs w:val="28"/>
              </w:rPr>
              <w:t xml:space="preserve"> information to help people understand the </w:t>
            </w:r>
            <w:r w:rsidR="00FD133E">
              <w:rPr>
                <w:rStyle w:val="CommentReference"/>
                <w:sz w:val="28"/>
                <w:szCs w:val="28"/>
              </w:rPr>
              <w:t>N</w:t>
            </w:r>
            <w:r w:rsidR="00FD133E">
              <w:rPr>
                <w:rStyle w:val="CommentReference"/>
                <w:sz w:val="28"/>
              </w:rPr>
              <w:t>DIS changes</w:t>
            </w:r>
          </w:p>
        </w:tc>
      </w:tr>
      <w:tr w:rsidR="003D618B" w:rsidRPr="000A0016" w14:paraId="2F0BAA1A" w14:textId="77777777" w:rsidTr="006A6B65">
        <w:trPr>
          <w:trHeight w:val="2324"/>
        </w:trPr>
        <w:tc>
          <w:tcPr>
            <w:tcW w:w="3685" w:type="dxa"/>
          </w:tcPr>
          <w:p w14:paraId="68F0AE29" w14:textId="26A63083" w:rsidR="003D618B" w:rsidRPr="000A0016" w:rsidRDefault="003D618B" w:rsidP="003D618B">
            <w:pPr>
              <w:spacing w:before="240" w:after="100" w:afterAutospacing="1"/>
              <w:rPr>
                <w:szCs w:val="28"/>
              </w:rPr>
            </w:pPr>
            <w:r>
              <w:rPr>
                <w:noProof/>
                <w:szCs w:val="28"/>
              </w:rPr>
              <w:drawing>
                <wp:anchor distT="0" distB="0" distL="114300" distR="114300" simplePos="0" relativeHeight="251658260" behindDoc="0" locked="0" layoutInCell="1" allowOverlap="1" wp14:anchorId="0F3748AB" wp14:editId="0096EB40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215856</wp:posOffset>
                  </wp:positionV>
                  <wp:extent cx="1403350" cy="1403350"/>
                  <wp:effectExtent l="0" t="0" r="6350" b="0"/>
                  <wp:wrapNone/>
                  <wp:docPr id="306409871" name="Picture 15">
                    <a:extLst xmlns:a="http://schemas.openxmlformats.org/drawingml/2006/main"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6409871" name="Picture 15">
                            <a:extLst>
                              <a:ext uri="{C183D7F6-B498-43B3-948B-1728B52AA6E4}">
                                <adec:decorative xmlns:adec="http://schemas.microsoft.com/office/drawing/2017/decorative" val="1"/>
                              </a:ext>
                            </a:extLst>
                          </pic:cNvPr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3350" cy="1403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5472" w:type="dxa"/>
          </w:tcPr>
          <w:p w14:paraId="61A0B355" w14:textId="77777777" w:rsidR="0028352F" w:rsidRPr="0028352F" w:rsidRDefault="0028352F" w:rsidP="003D618B">
            <w:pPr>
              <w:spacing w:before="240" w:after="100" w:afterAutospacing="1"/>
              <w:rPr>
                <w:rStyle w:val="CommentReference"/>
                <w:sz w:val="2"/>
                <w:szCs w:val="2"/>
              </w:rPr>
            </w:pPr>
          </w:p>
          <w:p w14:paraId="7456551A" w14:textId="0404C313" w:rsidR="005A04A0" w:rsidRPr="0028352F" w:rsidRDefault="003D618B" w:rsidP="003D618B">
            <w:pPr>
              <w:spacing w:before="240" w:after="100" w:afterAutospacing="1"/>
              <w:rPr>
                <w:szCs w:val="16"/>
              </w:rPr>
            </w:pPr>
            <w:r>
              <w:rPr>
                <w:rStyle w:val="CommentReference"/>
                <w:sz w:val="28"/>
                <w:szCs w:val="28"/>
              </w:rPr>
              <w:t>F</w:t>
            </w:r>
            <w:r>
              <w:rPr>
                <w:rStyle w:val="CommentReference"/>
                <w:sz w:val="28"/>
              </w:rPr>
              <w:t>or more information go to</w:t>
            </w:r>
            <w:r w:rsidR="00F06874">
              <w:rPr>
                <w:rStyle w:val="CommentReference"/>
                <w:sz w:val="28"/>
              </w:rPr>
              <w:t xml:space="preserve"> </w:t>
            </w:r>
            <w:hyperlink r:id="rId114" w:history="1">
              <w:r w:rsidR="00210B7B" w:rsidRPr="008211A9">
                <w:rPr>
                  <w:rStyle w:val="Hyperlink"/>
                  <w:rFonts w:eastAsia="Times New Roman" w:cs="Arial"/>
                  <w:szCs w:val="28"/>
                </w:rPr>
                <w:t>https://www.dss.gov.au/disability-and-carers-programs-services/ndis-reforms</w:t>
              </w:r>
            </w:hyperlink>
            <w:r w:rsidR="0028352F">
              <w:rPr>
                <w:rFonts w:ascii="Arial" w:eastAsia="Times New Roman" w:hAnsi="Arial" w:cs="Arial"/>
                <w:color w:val="000000"/>
                <w:sz w:val="22"/>
              </w:rPr>
              <w:t> </w:t>
            </w:r>
          </w:p>
        </w:tc>
      </w:tr>
    </w:tbl>
    <w:p w14:paraId="1D3C179D" w14:textId="1426FD4E" w:rsidR="00162FCC" w:rsidRPr="006A6B65" w:rsidRDefault="00162FCC" w:rsidP="00162FCC">
      <w:pPr>
        <w:rPr>
          <w:sz w:val="2"/>
          <w:szCs w:val="2"/>
        </w:rPr>
      </w:pPr>
    </w:p>
    <w:sectPr w:rsidR="00162FCC" w:rsidRPr="006A6B65" w:rsidSect="008668B4">
      <w:headerReference w:type="default" r:id="rId115"/>
      <w:footerReference w:type="default" r:id="rId116"/>
      <w:headerReference w:type="first" r:id="rId117"/>
      <w:pgSz w:w="11906" w:h="16838"/>
      <w:pgMar w:top="1440" w:right="1440" w:bottom="1440" w:left="1440" w:header="397" w:footer="39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F0BF596" w14:textId="77777777" w:rsidR="000E1556" w:rsidRDefault="000E1556" w:rsidP="00A87D61">
      <w:pPr>
        <w:spacing w:after="0" w:line="240" w:lineRule="auto"/>
      </w:pPr>
      <w:r>
        <w:separator/>
      </w:r>
    </w:p>
  </w:endnote>
  <w:endnote w:type="continuationSeparator" w:id="0">
    <w:p w14:paraId="5612BF62" w14:textId="77777777" w:rsidR="000E1556" w:rsidRDefault="000E1556" w:rsidP="00A87D61">
      <w:pPr>
        <w:spacing w:after="0" w:line="240" w:lineRule="auto"/>
      </w:pPr>
      <w:r>
        <w:continuationSeparator/>
      </w:r>
    </w:p>
  </w:endnote>
  <w:endnote w:type="continuationNotice" w:id="1">
    <w:p w14:paraId="7A68779A" w14:textId="77777777" w:rsidR="000E1556" w:rsidRDefault="000E1556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" w:fontKey="{D29DE86E-7C6E-4A67-A5DF-25DC0D37D901}"/>
    <w:embedBold r:id="rId2" w:fontKey="{E2EFEBDF-CE87-41CA-9543-9191B9FDC5DA}"/>
    <w:embedItalic r:id="rId3" w:fontKey="{B6AA5540-0F60-431F-AD83-494CBCD7E8E1}"/>
    <w:embedBoldItalic r:id="rId4" w:fontKey="{A259D218-9054-43F2-B165-B38850922B1F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FS Me">
    <w:altName w:val="Calibri"/>
    <w:panose1 w:val="00000000000000000000"/>
    <w:charset w:val="00"/>
    <w:family w:val="modern"/>
    <w:notTrueType/>
    <w:pitch w:val="variable"/>
    <w:sig w:usb0="800000AF" w:usb1="4000204A" w:usb2="00000000" w:usb3="00000000" w:csb0="0000009B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altName w:val="游明朝"/>
    <w:charset w:val="80"/>
    <w:family w:val="roman"/>
    <w:pitch w:val="variable"/>
    <w:sig w:usb0="800002E7" w:usb1="2AC7FCFF" w:usb2="00000012" w:usb3="00000000" w:csb0="0002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5" w:fontKey="{45916CEF-CC56-4CB4-A98D-ECA07A460E92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618FA7D3-6CD2-40AD-B87C-72120445158F}"/>
    <w:embedBold r:id="rId7" w:fontKey="{A84FDD83-952B-4BC8-A0FB-A8F7FD840741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sdt>
    <w:sdtPr>
      <w:rPr>
        <w:szCs w:val="28"/>
      </w:rPr>
      <w:id w:val="-2031028028"/>
      <w:docPartObj>
        <w:docPartGallery w:val="Page Numbers (Bottom of Page)"/>
        <w:docPartUnique/>
      </w:docPartObj>
    </w:sdtPr>
    <w:sdtContent>
      <w:sdt>
        <w:sdtPr>
          <w:rPr>
            <w:szCs w:val="28"/>
          </w:rPr>
          <w:id w:val="-1705238520"/>
          <w:docPartObj>
            <w:docPartGallery w:val="Page Numbers (Top of Page)"/>
            <w:docPartUnique/>
          </w:docPartObj>
        </w:sdtPr>
        <w:sdtContent>
          <w:p w14:paraId="277C8E85" w14:textId="77777777" w:rsidR="00002EC1" w:rsidRPr="00002EC1" w:rsidRDefault="00002EC1">
            <w:pPr>
              <w:pStyle w:val="Footer"/>
              <w:rPr>
                <w:szCs w:val="28"/>
              </w:rPr>
            </w:pPr>
            <w:r w:rsidRPr="00002EC1">
              <w:rPr>
                <w:szCs w:val="28"/>
              </w:rPr>
              <w:t xml:space="preserve">Page </w:t>
            </w:r>
            <w:r w:rsidRPr="00002EC1">
              <w:rPr>
                <w:b/>
                <w:bCs/>
                <w:szCs w:val="28"/>
              </w:rPr>
              <w:fldChar w:fldCharType="begin"/>
            </w:r>
            <w:r w:rsidRPr="00002EC1">
              <w:rPr>
                <w:b/>
                <w:bCs/>
                <w:szCs w:val="28"/>
              </w:rPr>
              <w:instrText xml:space="preserve"> PAGE </w:instrText>
            </w:r>
            <w:r w:rsidRPr="00002EC1">
              <w:rPr>
                <w:b/>
                <w:bCs/>
                <w:szCs w:val="28"/>
              </w:rPr>
              <w:fldChar w:fldCharType="separate"/>
            </w:r>
            <w:r w:rsidRPr="00002EC1">
              <w:rPr>
                <w:b/>
                <w:bCs/>
                <w:noProof/>
                <w:szCs w:val="28"/>
              </w:rPr>
              <w:t>2</w:t>
            </w:r>
            <w:r w:rsidRPr="00002EC1">
              <w:rPr>
                <w:b/>
                <w:bCs/>
                <w:szCs w:val="28"/>
              </w:rPr>
              <w:fldChar w:fldCharType="end"/>
            </w:r>
            <w:r w:rsidRPr="00002EC1">
              <w:rPr>
                <w:szCs w:val="28"/>
              </w:rPr>
              <w:t xml:space="preserve"> of </w:t>
            </w:r>
            <w:r w:rsidRPr="00002EC1">
              <w:rPr>
                <w:b/>
                <w:bCs/>
                <w:szCs w:val="28"/>
              </w:rPr>
              <w:fldChar w:fldCharType="begin"/>
            </w:r>
            <w:r w:rsidRPr="00002EC1">
              <w:rPr>
                <w:b/>
                <w:bCs/>
                <w:szCs w:val="28"/>
              </w:rPr>
              <w:instrText xml:space="preserve"> NUMPAGES  </w:instrText>
            </w:r>
            <w:r w:rsidRPr="00002EC1">
              <w:rPr>
                <w:b/>
                <w:bCs/>
                <w:szCs w:val="28"/>
              </w:rPr>
              <w:fldChar w:fldCharType="separate"/>
            </w:r>
            <w:r w:rsidRPr="00002EC1">
              <w:rPr>
                <w:b/>
                <w:bCs/>
                <w:noProof/>
                <w:szCs w:val="28"/>
              </w:rPr>
              <w:t>2</w:t>
            </w:r>
            <w:r w:rsidRPr="00002EC1">
              <w:rPr>
                <w:b/>
                <w:bCs/>
                <w:szCs w:val="28"/>
              </w:rPr>
              <w:fldChar w:fldCharType="end"/>
            </w:r>
          </w:p>
        </w:sdtContent>
      </w:sdt>
    </w:sdtContent>
  </w:sdt>
  <w:p w14:paraId="7074432E" w14:textId="77777777" w:rsidR="00A87D61" w:rsidRPr="00A87D61" w:rsidRDefault="00A87D61" w:rsidP="00A87D6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2718CF2A" w14:textId="77777777" w:rsidR="000E1556" w:rsidRDefault="000E1556" w:rsidP="00A87D61">
      <w:pPr>
        <w:spacing w:after="0" w:line="240" w:lineRule="auto"/>
      </w:pPr>
      <w:r>
        <w:separator/>
      </w:r>
    </w:p>
  </w:footnote>
  <w:footnote w:type="continuationSeparator" w:id="0">
    <w:p w14:paraId="3A4CA5B9" w14:textId="77777777" w:rsidR="000E1556" w:rsidRDefault="000E1556" w:rsidP="00A87D61">
      <w:pPr>
        <w:spacing w:after="0" w:line="240" w:lineRule="auto"/>
      </w:pPr>
      <w:r>
        <w:continuationSeparator/>
      </w:r>
    </w:p>
  </w:footnote>
  <w:footnote w:type="continuationNotice" w:id="1">
    <w:p w14:paraId="75ED0E68" w14:textId="77777777" w:rsidR="000E1556" w:rsidRDefault="000E1556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B679B82" w14:textId="462A441B" w:rsidR="00B911DF" w:rsidRDefault="00B911DF">
    <w:pPr>
      <w:pStyle w:val="Header"/>
    </w:pPr>
    <w:r>
      <w:drawing>
        <wp:anchor distT="0" distB="0" distL="114300" distR="114300" simplePos="0" relativeHeight="251660288" behindDoc="1" locked="0" layoutInCell="1" allowOverlap="1" wp14:anchorId="5E83A14A" wp14:editId="4DE201E1">
          <wp:simplePos x="0" y="0"/>
          <wp:positionH relativeFrom="column">
            <wp:posOffset>3682093</wp:posOffset>
          </wp:positionH>
          <wp:positionV relativeFrom="paragraph">
            <wp:posOffset>48805</wp:posOffset>
          </wp:positionV>
          <wp:extent cx="2669722" cy="608742"/>
          <wp:effectExtent l="0" t="0" r="0" b="0"/>
          <wp:wrapTight wrapText="bothSides">
            <wp:wrapPolygon edited="0">
              <wp:start x="3083" y="0"/>
              <wp:lineTo x="2004" y="2029"/>
              <wp:lineTo x="771" y="8117"/>
              <wp:lineTo x="771" y="14205"/>
              <wp:lineTo x="2004" y="18263"/>
              <wp:lineTo x="2620" y="19616"/>
              <wp:lineTo x="4624" y="19616"/>
              <wp:lineTo x="14181" y="18263"/>
              <wp:lineTo x="17726" y="16234"/>
              <wp:lineTo x="17880" y="8793"/>
              <wp:lineTo x="14797" y="6088"/>
              <wp:lineTo x="4162" y="0"/>
              <wp:lineTo x="3083" y="0"/>
            </wp:wrapPolygon>
          </wp:wrapTight>
          <wp:docPr id="241701976" name="Picture 1">
            <a:extLst xmlns:a="http://schemas.openxmlformats.org/drawingml/2006/main">
              <a:ext uri="{C183D7F6-B498-43B3-948B-1728B52AA6E4}">
                <adec:decorative xmlns:adec="http://schemas.microsoft.com/office/drawing/2017/decorative" val="1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1701976" name="Picture 1">
                    <a:extLst>
                      <a:ext uri="{C183D7F6-B498-43B3-948B-1728B52AA6E4}">
                        <adec:decorative xmlns:adec="http://schemas.microsoft.com/office/drawing/2017/decorative" val="1"/>
                      </a:ext>
                    </a:extLst>
                  </pic:cNvPr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69722" cy="6087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F8919CA" w14:textId="4E8245E3" w:rsidR="00A87D61" w:rsidRDefault="00234A12" w:rsidP="00AF02DA">
    <w:pPr>
      <w:pStyle w:val="Header"/>
    </w:pPr>
    <w:r>
      <w:drawing>
        <wp:anchor distT="0" distB="0" distL="114300" distR="114300" simplePos="0" relativeHeight="251658240" behindDoc="1" locked="0" layoutInCell="1" allowOverlap="1" wp14:anchorId="51187F91" wp14:editId="775471A0">
          <wp:simplePos x="0" y="0"/>
          <wp:positionH relativeFrom="column">
            <wp:posOffset>3779882</wp:posOffset>
          </wp:positionH>
          <wp:positionV relativeFrom="paragraph">
            <wp:posOffset>49530</wp:posOffset>
          </wp:positionV>
          <wp:extent cx="2669722" cy="608742"/>
          <wp:effectExtent l="0" t="0" r="0" b="0"/>
          <wp:wrapTight wrapText="bothSides">
            <wp:wrapPolygon edited="0">
              <wp:start x="3083" y="0"/>
              <wp:lineTo x="2004" y="2029"/>
              <wp:lineTo x="771" y="8117"/>
              <wp:lineTo x="771" y="14205"/>
              <wp:lineTo x="2004" y="18263"/>
              <wp:lineTo x="2620" y="19616"/>
              <wp:lineTo x="4624" y="19616"/>
              <wp:lineTo x="14181" y="18263"/>
              <wp:lineTo x="17726" y="16234"/>
              <wp:lineTo x="17880" y="8793"/>
              <wp:lineTo x="14797" y="6088"/>
              <wp:lineTo x="4162" y="0"/>
              <wp:lineTo x="3083" y="0"/>
            </wp:wrapPolygon>
          </wp:wrapTight>
          <wp:docPr id="663369496" name="Picture 1" descr="Australian Government Department of Social Services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63369496" name="Picture 1" descr="Australian Government Department of Social Services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669722" cy="608742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3A458B6"/>
    <w:multiLevelType w:val="hybridMultilevel"/>
    <w:tmpl w:val="0002BCA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A63DC4"/>
    <w:multiLevelType w:val="hybridMultilevel"/>
    <w:tmpl w:val="8A5672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8217E1"/>
    <w:multiLevelType w:val="hybridMultilevel"/>
    <w:tmpl w:val="77520C0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BE18C4"/>
    <w:multiLevelType w:val="hybridMultilevel"/>
    <w:tmpl w:val="90F0D70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D04053E"/>
    <w:multiLevelType w:val="hybridMultilevel"/>
    <w:tmpl w:val="B490722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07E5D1A"/>
    <w:multiLevelType w:val="hybridMultilevel"/>
    <w:tmpl w:val="CEE000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C0D4830"/>
    <w:multiLevelType w:val="hybridMultilevel"/>
    <w:tmpl w:val="676E4D28"/>
    <w:lvl w:ilvl="0" w:tplc="6E2AC986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28"/>
        <w:szCs w:val="28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C2F5CEE"/>
    <w:multiLevelType w:val="hybridMultilevel"/>
    <w:tmpl w:val="B9D6CDE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8A0B0F"/>
    <w:multiLevelType w:val="hybridMultilevel"/>
    <w:tmpl w:val="A84AA13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15C7D4B"/>
    <w:multiLevelType w:val="hybridMultilevel"/>
    <w:tmpl w:val="F14C837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54E4B64"/>
    <w:multiLevelType w:val="hybridMultilevel"/>
    <w:tmpl w:val="EFB496D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28923359"/>
    <w:multiLevelType w:val="hybridMultilevel"/>
    <w:tmpl w:val="30A4834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AE37300"/>
    <w:multiLevelType w:val="hybridMultilevel"/>
    <w:tmpl w:val="F53CAF9C"/>
    <w:lvl w:ilvl="0" w:tplc="81F4FD92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C1F4CDD"/>
    <w:multiLevelType w:val="hybridMultilevel"/>
    <w:tmpl w:val="05DE606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2C3517DC"/>
    <w:multiLevelType w:val="hybridMultilevel"/>
    <w:tmpl w:val="19ECE69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2EC20927"/>
    <w:multiLevelType w:val="hybridMultilevel"/>
    <w:tmpl w:val="641AC72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2F482B7F"/>
    <w:multiLevelType w:val="hybridMultilevel"/>
    <w:tmpl w:val="A3F2F10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1D8783B"/>
    <w:multiLevelType w:val="hybridMultilevel"/>
    <w:tmpl w:val="7DDA82D6"/>
    <w:lvl w:ilvl="0" w:tplc="CCFA0D8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271CD40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5FDCF41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8BF23BA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F396600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8376C44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E7B24B78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C6F89D70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6114BBEA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18" w15:restartNumberingAfterBreak="0">
    <w:nsid w:val="325A7471"/>
    <w:multiLevelType w:val="hybridMultilevel"/>
    <w:tmpl w:val="E3D855E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4556319"/>
    <w:multiLevelType w:val="hybridMultilevel"/>
    <w:tmpl w:val="22FC71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36010BD8"/>
    <w:multiLevelType w:val="hybridMultilevel"/>
    <w:tmpl w:val="0A14208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88F0A71"/>
    <w:multiLevelType w:val="hybridMultilevel"/>
    <w:tmpl w:val="94422ED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3C3615D4"/>
    <w:multiLevelType w:val="hybridMultilevel"/>
    <w:tmpl w:val="3C66A34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3FB00DF1"/>
    <w:multiLevelType w:val="hybridMultilevel"/>
    <w:tmpl w:val="FAE233D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14C4E00"/>
    <w:multiLevelType w:val="hybridMultilevel"/>
    <w:tmpl w:val="9DC04D5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020112"/>
    <w:multiLevelType w:val="hybridMultilevel"/>
    <w:tmpl w:val="7E8C25A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46556F08"/>
    <w:multiLevelType w:val="hybridMultilevel"/>
    <w:tmpl w:val="B83A17A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9D41DAC"/>
    <w:multiLevelType w:val="hybridMultilevel"/>
    <w:tmpl w:val="0E54334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A376C29"/>
    <w:multiLevelType w:val="hybridMultilevel"/>
    <w:tmpl w:val="4962A8F4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BD32F06"/>
    <w:multiLevelType w:val="hybridMultilevel"/>
    <w:tmpl w:val="55B6AB8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 w15:restartNumberingAfterBreak="0">
    <w:nsid w:val="4D9E64A5"/>
    <w:multiLevelType w:val="hybridMultilevel"/>
    <w:tmpl w:val="ABE87E74"/>
    <w:lvl w:ilvl="0" w:tplc="0C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4DE33254"/>
    <w:multiLevelType w:val="hybridMultilevel"/>
    <w:tmpl w:val="54908928"/>
    <w:lvl w:ilvl="0" w:tplc="65DC2F26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color w:val="auto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E52577D"/>
    <w:multiLevelType w:val="hybridMultilevel"/>
    <w:tmpl w:val="1BA4A334"/>
    <w:lvl w:ilvl="0" w:tplc="ACFCC75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1" w:tplc="13807DF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2" w:tplc="92960E4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3" w:tplc="882EDEA4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4" w:tplc="D9004FB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5" w:tplc="3FB8C25C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6" w:tplc="E44E03B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7" w:tplc="D16490E6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  <w:lvl w:ilvl="8" w:tplc="513E1AFE">
      <w:start w:val="1"/>
      <w:numFmt w:val="bullet"/>
      <w:lvlText w:val=""/>
      <w:lvlJc w:val="left"/>
      <w:pPr>
        <w:ind w:left="1440" w:hanging="360"/>
      </w:pPr>
      <w:rPr>
        <w:rFonts w:ascii="Symbol" w:hAnsi="Symbol"/>
      </w:rPr>
    </w:lvl>
  </w:abstractNum>
  <w:abstractNum w:abstractNumId="33" w15:restartNumberingAfterBreak="0">
    <w:nsid w:val="54103AA9"/>
    <w:multiLevelType w:val="hybridMultilevel"/>
    <w:tmpl w:val="B960302C"/>
    <w:lvl w:ilvl="0" w:tplc="6592EF5C">
      <w:start w:val="1"/>
      <w:numFmt w:val="bullet"/>
      <w:pStyle w:val="List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FBE40AD6">
      <w:start w:val="1"/>
      <w:numFmt w:val="bullet"/>
      <w:pStyle w:val="ListBullet2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52F628E2">
      <w:start w:val="1"/>
      <w:numFmt w:val="bullet"/>
      <w:pStyle w:val="ListBullet3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547015B0"/>
    <w:multiLevelType w:val="hybridMultilevel"/>
    <w:tmpl w:val="D8CA5A36"/>
    <w:lvl w:ilvl="0" w:tplc="B7FCAF9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19F6713"/>
    <w:multiLevelType w:val="hybridMultilevel"/>
    <w:tmpl w:val="0EC86B0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633B0FFA"/>
    <w:multiLevelType w:val="hybridMultilevel"/>
    <w:tmpl w:val="BF768F52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650B289E"/>
    <w:multiLevelType w:val="hybridMultilevel"/>
    <w:tmpl w:val="D1CC0A3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75864E0"/>
    <w:multiLevelType w:val="hybridMultilevel"/>
    <w:tmpl w:val="54B0601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6B1F480D"/>
    <w:multiLevelType w:val="hybridMultilevel"/>
    <w:tmpl w:val="C6482B0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 w15:restartNumberingAfterBreak="0">
    <w:nsid w:val="6DC55C1F"/>
    <w:multiLevelType w:val="hybridMultilevel"/>
    <w:tmpl w:val="CFBE5C3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720D347B"/>
    <w:multiLevelType w:val="hybridMultilevel"/>
    <w:tmpl w:val="4232F02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 w15:restartNumberingAfterBreak="0">
    <w:nsid w:val="76C94B35"/>
    <w:multiLevelType w:val="hybridMultilevel"/>
    <w:tmpl w:val="F836B55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8551723"/>
    <w:multiLevelType w:val="hybridMultilevel"/>
    <w:tmpl w:val="E09C8518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88853A9"/>
    <w:multiLevelType w:val="hybridMultilevel"/>
    <w:tmpl w:val="8B781736"/>
    <w:lvl w:ilvl="0" w:tplc="0C090001">
      <w:start w:val="1"/>
      <w:numFmt w:val="bullet"/>
      <w:lvlText w:val=""/>
      <w:lvlJc w:val="left"/>
      <w:pPr>
        <w:ind w:left="79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51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23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95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7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9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11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83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550" w:hanging="360"/>
      </w:pPr>
      <w:rPr>
        <w:rFonts w:ascii="Wingdings" w:hAnsi="Wingdings" w:hint="default"/>
      </w:rPr>
    </w:lvl>
  </w:abstractNum>
  <w:abstractNum w:abstractNumId="45" w15:restartNumberingAfterBreak="0">
    <w:nsid w:val="78FC320A"/>
    <w:multiLevelType w:val="hybridMultilevel"/>
    <w:tmpl w:val="CF7EC2E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EFA0DC0"/>
    <w:multiLevelType w:val="hybridMultilevel"/>
    <w:tmpl w:val="66EE52AE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FE833BD"/>
    <w:multiLevelType w:val="hybridMultilevel"/>
    <w:tmpl w:val="50AADEB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16100316">
    <w:abstractNumId w:val="33"/>
  </w:num>
  <w:num w:numId="2" w16cid:durableId="1887788799">
    <w:abstractNumId w:val="9"/>
  </w:num>
  <w:num w:numId="3" w16cid:durableId="380713664">
    <w:abstractNumId w:val="6"/>
  </w:num>
  <w:num w:numId="4" w16cid:durableId="962274412">
    <w:abstractNumId w:val="34"/>
  </w:num>
  <w:num w:numId="5" w16cid:durableId="1362055575">
    <w:abstractNumId w:val="35"/>
  </w:num>
  <w:num w:numId="6" w16cid:durableId="1943759011">
    <w:abstractNumId w:val="42"/>
  </w:num>
  <w:num w:numId="7" w16cid:durableId="899361814">
    <w:abstractNumId w:val="1"/>
  </w:num>
  <w:num w:numId="8" w16cid:durableId="1863712921">
    <w:abstractNumId w:val="29"/>
  </w:num>
  <w:num w:numId="9" w16cid:durableId="957686563">
    <w:abstractNumId w:val="15"/>
  </w:num>
  <w:num w:numId="10" w16cid:durableId="1626809654">
    <w:abstractNumId w:val="19"/>
  </w:num>
  <w:num w:numId="11" w16cid:durableId="659191009">
    <w:abstractNumId w:val="8"/>
  </w:num>
  <w:num w:numId="12" w16cid:durableId="2143182488">
    <w:abstractNumId w:val="31"/>
  </w:num>
  <w:num w:numId="13" w16cid:durableId="924336903">
    <w:abstractNumId w:val="24"/>
  </w:num>
  <w:num w:numId="14" w16cid:durableId="748230916">
    <w:abstractNumId w:val="12"/>
  </w:num>
  <w:num w:numId="15" w16cid:durableId="236283613">
    <w:abstractNumId w:val="21"/>
  </w:num>
  <w:num w:numId="16" w16cid:durableId="945578516">
    <w:abstractNumId w:val="30"/>
  </w:num>
  <w:num w:numId="17" w16cid:durableId="296028400">
    <w:abstractNumId w:val="47"/>
  </w:num>
  <w:num w:numId="18" w16cid:durableId="56706386">
    <w:abstractNumId w:val="7"/>
  </w:num>
  <w:num w:numId="19" w16cid:durableId="808129074">
    <w:abstractNumId w:val="20"/>
  </w:num>
  <w:num w:numId="20" w16cid:durableId="1642035785">
    <w:abstractNumId w:val="2"/>
  </w:num>
  <w:num w:numId="21" w16cid:durableId="1554197496">
    <w:abstractNumId w:val="5"/>
  </w:num>
  <w:num w:numId="22" w16cid:durableId="943684737">
    <w:abstractNumId w:val="14"/>
  </w:num>
  <w:num w:numId="23" w16cid:durableId="668675340">
    <w:abstractNumId w:val="40"/>
  </w:num>
  <w:num w:numId="24" w16cid:durableId="400179447">
    <w:abstractNumId w:val="0"/>
  </w:num>
  <w:num w:numId="25" w16cid:durableId="811563102">
    <w:abstractNumId w:val="44"/>
  </w:num>
  <w:num w:numId="26" w16cid:durableId="604534310">
    <w:abstractNumId w:val="38"/>
  </w:num>
  <w:num w:numId="27" w16cid:durableId="179585491">
    <w:abstractNumId w:val="4"/>
  </w:num>
  <w:num w:numId="28" w16cid:durableId="643000725">
    <w:abstractNumId w:val="27"/>
  </w:num>
  <w:num w:numId="29" w16cid:durableId="700859115">
    <w:abstractNumId w:val="39"/>
  </w:num>
  <w:num w:numId="30" w16cid:durableId="1092552406">
    <w:abstractNumId w:val="46"/>
  </w:num>
  <w:num w:numId="31" w16cid:durableId="578832640">
    <w:abstractNumId w:val="22"/>
  </w:num>
  <w:num w:numId="32" w16cid:durableId="1719472573">
    <w:abstractNumId w:val="23"/>
  </w:num>
  <w:num w:numId="33" w16cid:durableId="282418744">
    <w:abstractNumId w:val="25"/>
  </w:num>
  <w:num w:numId="34" w16cid:durableId="290522796">
    <w:abstractNumId w:val="11"/>
  </w:num>
  <w:num w:numId="35" w16cid:durableId="1894728092">
    <w:abstractNumId w:val="26"/>
  </w:num>
  <w:num w:numId="36" w16cid:durableId="118885274">
    <w:abstractNumId w:val="28"/>
  </w:num>
  <w:num w:numId="37" w16cid:durableId="1987736332">
    <w:abstractNumId w:val="37"/>
  </w:num>
  <w:num w:numId="38" w16cid:durableId="634217037">
    <w:abstractNumId w:val="43"/>
  </w:num>
  <w:num w:numId="39" w16cid:durableId="547187383">
    <w:abstractNumId w:val="16"/>
  </w:num>
  <w:num w:numId="40" w16cid:durableId="973826317">
    <w:abstractNumId w:val="17"/>
  </w:num>
  <w:num w:numId="41" w16cid:durableId="70591752">
    <w:abstractNumId w:val="32"/>
  </w:num>
  <w:num w:numId="42" w16cid:durableId="1652560120">
    <w:abstractNumId w:val="13"/>
  </w:num>
  <w:num w:numId="43" w16cid:durableId="1081828682">
    <w:abstractNumId w:val="3"/>
  </w:num>
  <w:num w:numId="44" w16cid:durableId="625090796">
    <w:abstractNumId w:val="10"/>
  </w:num>
  <w:num w:numId="45" w16cid:durableId="375811258">
    <w:abstractNumId w:val="41"/>
  </w:num>
  <w:num w:numId="46" w16cid:durableId="914390694">
    <w:abstractNumId w:val="45"/>
  </w:num>
  <w:num w:numId="47" w16cid:durableId="1027759898">
    <w:abstractNumId w:val="18"/>
  </w:num>
  <w:num w:numId="48" w16cid:durableId="1964454677">
    <w:abstractNumId w:val="36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proofState w:spelling="clean" w:grammar="clean"/>
  <w:attachedTemplate r:id="rId1"/>
  <w:stylePaneFormatFilter w:val="9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1"/>
  <w:defaultTabStop w:val="720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B3D6A"/>
    <w:rsid w:val="00002EC1"/>
    <w:rsid w:val="0000418D"/>
    <w:rsid w:val="00005979"/>
    <w:rsid w:val="00006424"/>
    <w:rsid w:val="00006441"/>
    <w:rsid w:val="000069F0"/>
    <w:rsid w:val="00006C5F"/>
    <w:rsid w:val="000070F0"/>
    <w:rsid w:val="00007A38"/>
    <w:rsid w:val="00010969"/>
    <w:rsid w:val="00010CD1"/>
    <w:rsid w:val="00011CA4"/>
    <w:rsid w:val="00012AB3"/>
    <w:rsid w:val="00012E57"/>
    <w:rsid w:val="00013F10"/>
    <w:rsid w:val="0001540B"/>
    <w:rsid w:val="000165B9"/>
    <w:rsid w:val="000207CE"/>
    <w:rsid w:val="00020D55"/>
    <w:rsid w:val="00020DD3"/>
    <w:rsid w:val="00020E32"/>
    <w:rsid w:val="00022B65"/>
    <w:rsid w:val="00022CBA"/>
    <w:rsid w:val="00025FC5"/>
    <w:rsid w:val="0002628E"/>
    <w:rsid w:val="000269F0"/>
    <w:rsid w:val="00032FC9"/>
    <w:rsid w:val="00033AC0"/>
    <w:rsid w:val="000357F9"/>
    <w:rsid w:val="00035919"/>
    <w:rsid w:val="000365EE"/>
    <w:rsid w:val="00036EA5"/>
    <w:rsid w:val="00037D9C"/>
    <w:rsid w:val="00037E62"/>
    <w:rsid w:val="00040003"/>
    <w:rsid w:val="00041130"/>
    <w:rsid w:val="00041F9C"/>
    <w:rsid w:val="00043D14"/>
    <w:rsid w:val="0004579F"/>
    <w:rsid w:val="0004586A"/>
    <w:rsid w:val="00046D55"/>
    <w:rsid w:val="00047903"/>
    <w:rsid w:val="0004797A"/>
    <w:rsid w:val="00047EA7"/>
    <w:rsid w:val="0005043F"/>
    <w:rsid w:val="00050756"/>
    <w:rsid w:val="0005267E"/>
    <w:rsid w:val="000532C4"/>
    <w:rsid w:val="00053375"/>
    <w:rsid w:val="00055F07"/>
    <w:rsid w:val="0006011B"/>
    <w:rsid w:val="00060638"/>
    <w:rsid w:val="00062591"/>
    <w:rsid w:val="00062B91"/>
    <w:rsid w:val="00065DD2"/>
    <w:rsid w:val="0007041E"/>
    <w:rsid w:val="00070E9A"/>
    <w:rsid w:val="0007208E"/>
    <w:rsid w:val="00072CCB"/>
    <w:rsid w:val="00074A30"/>
    <w:rsid w:val="00077A48"/>
    <w:rsid w:val="00081A90"/>
    <w:rsid w:val="000842EF"/>
    <w:rsid w:val="00085023"/>
    <w:rsid w:val="00085121"/>
    <w:rsid w:val="0008575A"/>
    <w:rsid w:val="00087356"/>
    <w:rsid w:val="00087AEB"/>
    <w:rsid w:val="00090EDD"/>
    <w:rsid w:val="000916C3"/>
    <w:rsid w:val="00092261"/>
    <w:rsid w:val="00093363"/>
    <w:rsid w:val="00093AEE"/>
    <w:rsid w:val="00093CAB"/>
    <w:rsid w:val="00093EA8"/>
    <w:rsid w:val="000953D8"/>
    <w:rsid w:val="00096A6E"/>
    <w:rsid w:val="000970C3"/>
    <w:rsid w:val="00097CEA"/>
    <w:rsid w:val="000A0016"/>
    <w:rsid w:val="000A113F"/>
    <w:rsid w:val="000A1402"/>
    <w:rsid w:val="000A5150"/>
    <w:rsid w:val="000A533B"/>
    <w:rsid w:val="000A5449"/>
    <w:rsid w:val="000A6866"/>
    <w:rsid w:val="000A6AE2"/>
    <w:rsid w:val="000A7A8B"/>
    <w:rsid w:val="000B0A30"/>
    <w:rsid w:val="000B0E88"/>
    <w:rsid w:val="000B115B"/>
    <w:rsid w:val="000B19FB"/>
    <w:rsid w:val="000B29DA"/>
    <w:rsid w:val="000B4D1F"/>
    <w:rsid w:val="000B62BB"/>
    <w:rsid w:val="000B6729"/>
    <w:rsid w:val="000B7BD9"/>
    <w:rsid w:val="000C0275"/>
    <w:rsid w:val="000C0B95"/>
    <w:rsid w:val="000C160C"/>
    <w:rsid w:val="000C2FDA"/>
    <w:rsid w:val="000C3A4F"/>
    <w:rsid w:val="000C42F1"/>
    <w:rsid w:val="000D00D6"/>
    <w:rsid w:val="000D031D"/>
    <w:rsid w:val="000D15D5"/>
    <w:rsid w:val="000D2926"/>
    <w:rsid w:val="000D2B80"/>
    <w:rsid w:val="000D2E36"/>
    <w:rsid w:val="000D3BE7"/>
    <w:rsid w:val="000D3D0C"/>
    <w:rsid w:val="000D58C1"/>
    <w:rsid w:val="000D6170"/>
    <w:rsid w:val="000D6CE9"/>
    <w:rsid w:val="000E1556"/>
    <w:rsid w:val="000E156E"/>
    <w:rsid w:val="000E28D8"/>
    <w:rsid w:val="000E2C87"/>
    <w:rsid w:val="000E32C4"/>
    <w:rsid w:val="000E586A"/>
    <w:rsid w:val="000E6ACE"/>
    <w:rsid w:val="000E7DE6"/>
    <w:rsid w:val="000F0A16"/>
    <w:rsid w:val="000F0B33"/>
    <w:rsid w:val="000F25D3"/>
    <w:rsid w:val="000F3062"/>
    <w:rsid w:val="000F39B0"/>
    <w:rsid w:val="000F5B4F"/>
    <w:rsid w:val="000F6C94"/>
    <w:rsid w:val="00100164"/>
    <w:rsid w:val="001004AF"/>
    <w:rsid w:val="001019D0"/>
    <w:rsid w:val="00101FB6"/>
    <w:rsid w:val="00102AC0"/>
    <w:rsid w:val="00102D19"/>
    <w:rsid w:val="0010337B"/>
    <w:rsid w:val="001043AC"/>
    <w:rsid w:val="00104FE6"/>
    <w:rsid w:val="00105297"/>
    <w:rsid w:val="00105335"/>
    <w:rsid w:val="001053F8"/>
    <w:rsid w:val="00106131"/>
    <w:rsid w:val="001078CE"/>
    <w:rsid w:val="00110D16"/>
    <w:rsid w:val="00113AB6"/>
    <w:rsid w:val="00113AEC"/>
    <w:rsid w:val="00114E45"/>
    <w:rsid w:val="00114F41"/>
    <w:rsid w:val="00116EA4"/>
    <w:rsid w:val="00117BA5"/>
    <w:rsid w:val="00120580"/>
    <w:rsid w:val="00122029"/>
    <w:rsid w:val="001221DC"/>
    <w:rsid w:val="00122AAA"/>
    <w:rsid w:val="00122C00"/>
    <w:rsid w:val="0012368B"/>
    <w:rsid w:val="00125223"/>
    <w:rsid w:val="00125EB3"/>
    <w:rsid w:val="0013164F"/>
    <w:rsid w:val="001319C0"/>
    <w:rsid w:val="00132B0C"/>
    <w:rsid w:val="001333D8"/>
    <w:rsid w:val="00134079"/>
    <w:rsid w:val="00135960"/>
    <w:rsid w:val="00135D08"/>
    <w:rsid w:val="001367A8"/>
    <w:rsid w:val="00137B62"/>
    <w:rsid w:val="00137D07"/>
    <w:rsid w:val="00141D3E"/>
    <w:rsid w:val="00142680"/>
    <w:rsid w:val="00142CCA"/>
    <w:rsid w:val="00145CA6"/>
    <w:rsid w:val="00146E30"/>
    <w:rsid w:val="001472AD"/>
    <w:rsid w:val="00150C83"/>
    <w:rsid w:val="00151B8E"/>
    <w:rsid w:val="00151E2E"/>
    <w:rsid w:val="00151F53"/>
    <w:rsid w:val="00152A22"/>
    <w:rsid w:val="00154FA9"/>
    <w:rsid w:val="001552A3"/>
    <w:rsid w:val="00155A41"/>
    <w:rsid w:val="00156484"/>
    <w:rsid w:val="001566A3"/>
    <w:rsid w:val="00157CDF"/>
    <w:rsid w:val="00160DC2"/>
    <w:rsid w:val="00161D22"/>
    <w:rsid w:val="00162FCC"/>
    <w:rsid w:val="0016396E"/>
    <w:rsid w:val="00166981"/>
    <w:rsid w:val="00166FAC"/>
    <w:rsid w:val="001719F6"/>
    <w:rsid w:val="00173064"/>
    <w:rsid w:val="001734A0"/>
    <w:rsid w:val="001735C0"/>
    <w:rsid w:val="00177568"/>
    <w:rsid w:val="0017779E"/>
    <w:rsid w:val="001778BD"/>
    <w:rsid w:val="00177CC2"/>
    <w:rsid w:val="00180A8E"/>
    <w:rsid w:val="00180C7F"/>
    <w:rsid w:val="0018147A"/>
    <w:rsid w:val="0018256D"/>
    <w:rsid w:val="00183CF8"/>
    <w:rsid w:val="00185AD9"/>
    <w:rsid w:val="00185BDF"/>
    <w:rsid w:val="00185BE0"/>
    <w:rsid w:val="00186DB4"/>
    <w:rsid w:val="0018737A"/>
    <w:rsid w:val="00187B43"/>
    <w:rsid w:val="001924DA"/>
    <w:rsid w:val="00193947"/>
    <w:rsid w:val="001939D9"/>
    <w:rsid w:val="001956F6"/>
    <w:rsid w:val="001A0760"/>
    <w:rsid w:val="001A0BF9"/>
    <w:rsid w:val="001A2792"/>
    <w:rsid w:val="001A39B1"/>
    <w:rsid w:val="001A4619"/>
    <w:rsid w:val="001A4A66"/>
    <w:rsid w:val="001A4FDD"/>
    <w:rsid w:val="001A562D"/>
    <w:rsid w:val="001A7989"/>
    <w:rsid w:val="001A7C49"/>
    <w:rsid w:val="001A7E8E"/>
    <w:rsid w:val="001B0C03"/>
    <w:rsid w:val="001B1F89"/>
    <w:rsid w:val="001B2DC5"/>
    <w:rsid w:val="001B47CD"/>
    <w:rsid w:val="001B6052"/>
    <w:rsid w:val="001B65C0"/>
    <w:rsid w:val="001B7CC1"/>
    <w:rsid w:val="001C0AC6"/>
    <w:rsid w:val="001C0DCB"/>
    <w:rsid w:val="001C17F0"/>
    <w:rsid w:val="001C1CED"/>
    <w:rsid w:val="001C1FA7"/>
    <w:rsid w:val="001C55BA"/>
    <w:rsid w:val="001C70C9"/>
    <w:rsid w:val="001C797B"/>
    <w:rsid w:val="001D0E82"/>
    <w:rsid w:val="001D11C4"/>
    <w:rsid w:val="001D394A"/>
    <w:rsid w:val="001D3C0B"/>
    <w:rsid w:val="001D3F7F"/>
    <w:rsid w:val="001D6A60"/>
    <w:rsid w:val="001D7601"/>
    <w:rsid w:val="001E0322"/>
    <w:rsid w:val="001E03A6"/>
    <w:rsid w:val="001E0537"/>
    <w:rsid w:val="001E1E19"/>
    <w:rsid w:val="001E2B8F"/>
    <w:rsid w:val="001E513C"/>
    <w:rsid w:val="001E6351"/>
    <w:rsid w:val="001E7134"/>
    <w:rsid w:val="001E7890"/>
    <w:rsid w:val="001E7B6A"/>
    <w:rsid w:val="001F1E66"/>
    <w:rsid w:val="001F5328"/>
    <w:rsid w:val="001F5B27"/>
    <w:rsid w:val="001F7F12"/>
    <w:rsid w:val="002020AF"/>
    <w:rsid w:val="00202635"/>
    <w:rsid w:val="002030A9"/>
    <w:rsid w:val="00203B85"/>
    <w:rsid w:val="0020424A"/>
    <w:rsid w:val="00204B8C"/>
    <w:rsid w:val="00205442"/>
    <w:rsid w:val="002059CC"/>
    <w:rsid w:val="00206407"/>
    <w:rsid w:val="002103A1"/>
    <w:rsid w:val="00210847"/>
    <w:rsid w:val="00210B7B"/>
    <w:rsid w:val="00210BB8"/>
    <w:rsid w:val="002113AD"/>
    <w:rsid w:val="00211415"/>
    <w:rsid w:val="00211451"/>
    <w:rsid w:val="00212098"/>
    <w:rsid w:val="00213E0A"/>
    <w:rsid w:val="002145D3"/>
    <w:rsid w:val="00215F8C"/>
    <w:rsid w:val="00216024"/>
    <w:rsid w:val="00216CE9"/>
    <w:rsid w:val="00216E84"/>
    <w:rsid w:val="00216F8C"/>
    <w:rsid w:val="002202D5"/>
    <w:rsid w:val="00220ED5"/>
    <w:rsid w:val="00221867"/>
    <w:rsid w:val="0022194F"/>
    <w:rsid w:val="00222FA9"/>
    <w:rsid w:val="0022424B"/>
    <w:rsid w:val="00224A6F"/>
    <w:rsid w:val="00227099"/>
    <w:rsid w:val="002273E4"/>
    <w:rsid w:val="00227906"/>
    <w:rsid w:val="002301A1"/>
    <w:rsid w:val="00230999"/>
    <w:rsid w:val="00230DE0"/>
    <w:rsid w:val="002318D6"/>
    <w:rsid w:val="00233720"/>
    <w:rsid w:val="00233886"/>
    <w:rsid w:val="00233BD2"/>
    <w:rsid w:val="00234530"/>
    <w:rsid w:val="00234A12"/>
    <w:rsid w:val="002350C0"/>
    <w:rsid w:val="0023530E"/>
    <w:rsid w:val="002362A6"/>
    <w:rsid w:val="00237E44"/>
    <w:rsid w:val="00240D0D"/>
    <w:rsid w:val="00240FDD"/>
    <w:rsid w:val="00241F23"/>
    <w:rsid w:val="00243733"/>
    <w:rsid w:val="00243A63"/>
    <w:rsid w:val="00245AB8"/>
    <w:rsid w:val="002461C1"/>
    <w:rsid w:val="002500CD"/>
    <w:rsid w:val="002504C2"/>
    <w:rsid w:val="002509F0"/>
    <w:rsid w:val="00250E4B"/>
    <w:rsid w:val="0025115B"/>
    <w:rsid w:val="00251B9F"/>
    <w:rsid w:val="00251FAE"/>
    <w:rsid w:val="00252EDC"/>
    <w:rsid w:val="00253A09"/>
    <w:rsid w:val="00255653"/>
    <w:rsid w:val="00255689"/>
    <w:rsid w:val="002557A9"/>
    <w:rsid w:val="00255A5E"/>
    <w:rsid w:val="002562C9"/>
    <w:rsid w:val="0025660E"/>
    <w:rsid w:val="00256E4D"/>
    <w:rsid w:val="00256FBB"/>
    <w:rsid w:val="00262F6F"/>
    <w:rsid w:val="00262FFE"/>
    <w:rsid w:val="0026435E"/>
    <w:rsid w:val="00265D37"/>
    <w:rsid w:val="00271E8C"/>
    <w:rsid w:val="00272516"/>
    <w:rsid w:val="002740EA"/>
    <w:rsid w:val="002759F6"/>
    <w:rsid w:val="00275A67"/>
    <w:rsid w:val="002763E6"/>
    <w:rsid w:val="00276F88"/>
    <w:rsid w:val="00281392"/>
    <w:rsid w:val="00281EFF"/>
    <w:rsid w:val="0028352F"/>
    <w:rsid w:val="00284BC5"/>
    <w:rsid w:val="00284F61"/>
    <w:rsid w:val="002855F7"/>
    <w:rsid w:val="00285763"/>
    <w:rsid w:val="00286AC6"/>
    <w:rsid w:val="00286E58"/>
    <w:rsid w:val="00287522"/>
    <w:rsid w:val="0028781B"/>
    <w:rsid w:val="00287B3B"/>
    <w:rsid w:val="00287D61"/>
    <w:rsid w:val="00290D28"/>
    <w:rsid w:val="002929AF"/>
    <w:rsid w:val="002945B0"/>
    <w:rsid w:val="00294B22"/>
    <w:rsid w:val="00296477"/>
    <w:rsid w:val="00296BB5"/>
    <w:rsid w:val="002A0E08"/>
    <w:rsid w:val="002A32E3"/>
    <w:rsid w:val="002A4616"/>
    <w:rsid w:val="002A55C5"/>
    <w:rsid w:val="002A5C1E"/>
    <w:rsid w:val="002A693B"/>
    <w:rsid w:val="002A7365"/>
    <w:rsid w:val="002B05BE"/>
    <w:rsid w:val="002B1019"/>
    <w:rsid w:val="002B1C87"/>
    <w:rsid w:val="002B30D1"/>
    <w:rsid w:val="002B3D6A"/>
    <w:rsid w:val="002B4B53"/>
    <w:rsid w:val="002B4CBB"/>
    <w:rsid w:val="002B5A70"/>
    <w:rsid w:val="002C07C8"/>
    <w:rsid w:val="002C07CC"/>
    <w:rsid w:val="002C1A0B"/>
    <w:rsid w:val="002C2CCF"/>
    <w:rsid w:val="002C3807"/>
    <w:rsid w:val="002C3C2B"/>
    <w:rsid w:val="002C4904"/>
    <w:rsid w:val="002C4911"/>
    <w:rsid w:val="002C4967"/>
    <w:rsid w:val="002C5198"/>
    <w:rsid w:val="002C581C"/>
    <w:rsid w:val="002C606E"/>
    <w:rsid w:val="002C6D57"/>
    <w:rsid w:val="002C70D6"/>
    <w:rsid w:val="002D0205"/>
    <w:rsid w:val="002D0E09"/>
    <w:rsid w:val="002D1943"/>
    <w:rsid w:val="002D2585"/>
    <w:rsid w:val="002D3243"/>
    <w:rsid w:val="002D5795"/>
    <w:rsid w:val="002D6154"/>
    <w:rsid w:val="002E0031"/>
    <w:rsid w:val="002E0484"/>
    <w:rsid w:val="002E1BCF"/>
    <w:rsid w:val="002E20F3"/>
    <w:rsid w:val="002E32AE"/>
    <w:rsid w:val="002E38FD"/>
    <w:rsid w:val="002E3D19"/>
    <w:rsid w:val="002E3EE5"/>
    <w:rsid w:val="002E52C7"/>
    <w:rsid w:val="002E5A7C"/>
    <w:rsid w:val="002E656A"/>
    <w:rsid w:val="002F1D8A"/>
    <w:rsid w:val="002F1F5F"/>
    <w:rsid w:val="002F563A"/>
    <w:rsid w:val="002F570B"/>
    <w:rsid w:val="00305AB5"/>
    <w:rsid w:val="00305E78"/>
    <w:rsid w:val="00307B77"/>
    <w:rsid w:val="003101EF"/>
    <w:rsid w:val="00310442"/>
    <w:rsid w:val="00312B43"/>
    <w:rsid w:val="00312F32"/>
    <w:rsid w:val="00313351"/>
    <w:rsid w:val="00313899"/>
    <w:rsid w:val="00314791"/>
    <w:rsid w:val="003153B1"/>
    <w:rsid w:val="00316A1D"/>
    <w:rsid w:val="00316CE6"/>
    <w:rsid w:val="00322F40"/>
    <w:rsid w:val="00323B4D"/>
    <w:rsid w:val="00323D4B"/>
    <w:rsid w:val="00323EFD"/>
    <w:rsid w:val="00324812"/>
    <w:rsid w:val="003250B6"/>
    <w:rsid w:val="00330FE3"/>
    <w:rsid w:val="00331C3C"/>
    <w:rsid w:val="00333267"/>
    <w:rsid w:val="00333353"/>
    <w:rsid w:val="0033351F"/>
    <w:rsid w:val="003338D1"/>
    <w:rsid w:val="003363DB"/>
    <w:rsid w:val="00336400"/>
    <w:rsid w:val="00340DD4"/>
    <w:rsid w:val="00340F43"/>
    <w:rsid w:val="0034104E"/>
    <w:rsid w:val="0034167A"/>
    <w:rsid w:val="00341CE1"/>
    <w:rsid w:val="00341E56"/>
    <w:rsid w:val="00342B76"/>
    <w:rsid w:val="00343208"/>
    <w:rsid w:val="00343667"/>
    <w:rsid w:val="0034583A"/>
    <w:rsid w:val="00345FE1"/>
    <w:rsid w:val="003463FD"/>
    <w:rsid w:val="0035080E"/>
    <w:rsid w:val="003509C7"/>
    <w:rsid w:val="00351108"/>
    <w:rsid w:val="00351414"/>
    <w:rsid w:val="00355028"/>
    <w:rsid w:val="00362FA7"/>
    <w:rsid w:val="00364620"/>
    <w:rsid w:val="00367BBF"/>
    <w:rsid w:val="003704EB"/>
    <w:rsid w:val="00370B12"/>
    <w:rsid w:val="00370C1C"/>
    <w:rsid w:val="0037180B"/>
    <w:rsid w:val="00371A42"/>
    <w:rsid w:val="00372181"/>
    <w:rsid w:val="003725FD"/>
    <w:rsid w:val="00374E8E"/>
    <w:rsid w:val="0037517E"/>
    <w:rsid w:val="003755E3"/>
    <w:rsid w:val="0037714F"/>
    <w:rsid w:val="00380B00"/>
    <w:rsid w:val="00381AD2"/>
    <w:rsid w:val="00386DE7"/>
    <w:rsid w:val="00390E7B"/>
    <w:rsid w:val="00390FE3"/>
    <w:rsid w:val="0039286B"/>
    <w:rsid w:val="0039298F"/>
    <w:rsid w:val="00392A31"/>
    <w:rsid w:val="00392C15"/>
    <w:rsid w:val="00392D73"/>
    <w:rsid w:val="00392E78"/>
    <w:rsid w:val="0039389B"/>
    <w:rsid w:val="0039515E"/>
    <w:rsid w:val="00397D36"/>
    <w:rsid w:val="003A2183"/>
    <w:rsid w:val="003A2BDE"/>
    <w:rsid w:val="003A45C0"/>
    <w:rsid w:val="003A7F16"/>
    <w:rsid w:val="003B0985"/>
    <w:rsid w:val="003B1483"/>
    <w:rsid w:val="003B2C70"/>
    <w:rsid w:val="003B5102"/>
    <w:rsid w:val="003B5298"/>
    <w:rsid w:val="003B60D9"/>
    <w:rsid w:val="003B6EBA"/>
    <w:rsid w:val="003B7320"/>
    <w:rsid w:val="003C0B1B"/>
    <w:rsid w:val="003C1056"/>
    <w:rsid w:val="003C17F8"/>
    <w:rsid w:val="003C201C"/>
    <w:rsid w:val="003C2694"/>
    <w:rsid w:val="003C318A"/>
    <w:rsid w:val="003C378B"/>
    <w:rsid w:val="003C4696"/>
    <w:rsid w:val="003C4B41"/>
    <w:rsid w:val="003C696D"/>
    <w:rsid w:val="003C69F7"/>
    <w:rsid w:val="003C6B77"/>
    <w:rsid w:val="003C75B1"/>
    <w:rsid w:val="003C7CDD"/>
    <w:rsid w:val="003D0C6C"/>
    <w:rsid w:val="003D12CC"/>
    <w:rsid w:val="003D2D92"/>
    <w:rsid w:val="003D31E2"/>
    <w:rsid w:val="003D38FB"/>
    <w:rsid w:val="003D42E7"/>
    <w:rsid w:val="003D56F0"/>
    <w:rsid w:val="003D618B"/>
    <w:rsid w:val="003D723A"/>
    <w:rsid w:val="003E06A7"/>
    <w:rsid w:val="003E0701"/>
    <w:rsid w:val="003E48B4"/>
    <w:rsid w:val="003E492A"/>
    <w:rsid w:val="003E50F4"/>
    <w:rsid w:val="003E5B9C"/>
    <w:rsid w:val="003E7203"/>
    <w:rsid w:val="003F07B6"/>
    <w:rsid w:val="003F09CF"/>
    <w:rsid w:val="003F1D6C"/>
    <w:rsid w:val="003F383B"/>
    <w:rsid w:val="003F5D79"/>
    <w:rsid w:val="003F66C0"/>
    <w:rsid w:val="003F69A2"/>
    <w:rsid w:val="003F6D30"/>
    <w:rsid w:val="003F7D8A"/>
    <w:rsid w:val="00401ED5"/>
    <w:rsid w:val="00404234"/>
    <w:rsid w:val="004051D5"/>
    <w:rsid w:val="00405579"/>
    <w:rsid w:val="00405C17"/>
    <w:rsid w:val="00405D8B"/>
    <w:rsid w:val="00410810"/>
    <w:rsid w:val="004125A3"/>
    <w:rsid w:val="00412769"/>
    <w:rsid w:val="00413103"/>
    <w:rsid w:val="00413877"/>
    <w:rsid w:val="00414481"/>
    <w:rsid w:val="00416DA5"/>
    <w:rsid w:val="00421940"/>
    <w:rsid w:val="00422527"/>
    <w:rsid w:val="00422762"/>
    <w:rsid w:val="00423EF0"/>
    <w:rsid w:val="00424AC5"/>
    <w:rsid w:val="0042622D"/>
    <w:rsid w:val="004276A4"/>
    <w:rsid w:val="00430B76"/>
    <w:rsid w:val="00435F80"/>
    <w:rsid w:val="004363DD"/>
    <w:rsid w:val="004378B4"/>
    <w:rsid w:val="0044032E"/>
    <w:rsid w:val="004424AF"/>
    <w:rsid w:val="004429CD"/>
    <w:rsid w:val="004431D3"/>
    <w:rsid w:val="00443613"/>
    <w:rsid w:val="00443FD4"/>
    <w:rsid w:val="00444157"/>
    <w:rsid w:val="0044677A"/>
    <w:rsid w:val="00450C07"/>
    <w:rsid w:val="00450C7D"/>
    <w:rsid w:val="00451A8B"/>
    <w:rsid w:val="00452DBF"/>
    <w:rsid w:val="0045346C"/>
    <w:rsid w:val="00453618"/>
    <w:rsid w:val="00454255"/>
    <w:rsid w:val="004617E4"/>
    <w:rsid w:val="004625C7"/>
    <w:rsid w:val="004649F6"/>
    <w:rsid w:val="0047049A"/>
    <w:rsid w:val="00470FA3"/>
    <w:rsid w:val="00471816"/>
    <w:rsid w:val="00473562"/>
    <w:rsid w:val="00474877"/>
    <w:rsid w:val="00476224"/>
    <w:rsid w:val="004779DC"/>
    <w:rsid w:val="00481347"/>
    <w:rsid w:val="00481B38"/>
    <w:rsid w:val="00481FF3"/>
    <w:rsid w:val="00482967"/>
    <w:rsid w:val="0048373E"/>
    <w:rsid w:val="00484A46"/>
    <w:rsid w:val="00486416"/>
    <w:rsid w:val="00487F7E"/>
    <w:rsid w:val="004912F9"/>
    <w:rsid w:val="0049170C"/>
    <w:rsid w:val="004921DE"/>
    <w:rsid w:val="00493059"/>
    <w:rsid w:val="0049330B"/>
    <w:rsid w:val="00493C5F"/>
    <w:rsid w:val="004957DA"/>
    <w:rsid w:val="00496208"/>
    <w:rsid w:val="004A0645"/>
    <w:rsid w:val="004A0F52"/>
    <w:rsid w:val="004A1231"/>
    <w:rsid w:val="004A1D54"/>
    <w:rsid w:val="004A225F"/>
    <w:rsid w:val="004A2B20"/>
    <w:rsid w:val="004A3235"/>
    <w:rsid w:val="004A53FB"/>
    <w:rsid w:val="004A668B"/>
    <w:rsid w:val="004A72D4"/>
    <w:rsid w:val="004A7F34"/>
    <w:rsid w:val="004B1027"/>
    <w:rsid w:val="004B18E8"/>
    <w:rsid w:val="004B57C6"/>
    <w:rsid w:val="004B6F2B"/>
    <w:rsid w:val="004B7F59"/>
    <w:rsid w:val="004C1448"/>
    <w:rsid w:val="004C1974"/>
    <w:rsid w:val="004C1F1D"/>
    <w:rsid w:val="004C33D1"/>
    <w:rsid w:val="004C3E60"/>
    <w:rsid w:val="004C3E82"/>
    <w:rsid w:val="004C51FC"/>
    <w:rsid w:val="004C5421"/>
    <w:rsid w:val="004C55AF"/>
    <w:rsid w:val="004C67D7"/>
    <w:rsid w:val="004C6932"/>
    <w:rsid w:val="004C7160"/>
    <w:rsid w:val="004C72F9"/>
    <w:rsid w:val="004D0470"/>
    <w:rsid w:val="004D05EA"/>
    <w:rsid w:val="004D5727"/>
    <w:rsid w:val="004D6150"/>
    <w:rsid w:val="004D61C3"/>
    <w:rsid w:val="004E0D9A"/>
    <w:rsid w:val="004E0E64"/>
    <w:rsid w:val="004E0FAD"/>
    <w:rsid w:val="004E1EBA"/>
    <w:rsid w:val="004E2234"/>
    <w:rsid w:val="004E2A37"/>
    <w:rsid w:val="004E3318"/>
    <w:rsid w:val="004E410F"/>
    <w:rsid w:val="004E53DE"/>
    <w:rsid w:val="004E5A81"/>
    <w:rsid w:val="004E5B70"/>
    <w:rsid w:val="004E5DEF"/>
    <w:rsid w:val="004E70E0"/>
    <w:rsid w:val="004F109B"/>
    <w:rsid w:val="004F12A2"/>
    <w:rsid w:val="004F1867"/>
    <w:rsid w:val="004F1C16"/>
    <w:rsid w:val="004F454C"/>
    <w:rsid w:val="004F4991"/>
    <w:rsid w:val="004F4EF7"/>
    <w:rsid w:val="004F5689"/>
    <w:rsid w:val="004F572D"/>
    <w:rsid w:val="004F5A8B"/>
    <w:rsid w:val="004F5D3B"/>
    <w:rsid w:val="004F5E19"/>
    <w:rsid w:val="004F733C"/>
    <w:rsid w:val="005004FF"/>
    <w:rsid w:val="00500EE9"/>
    <w:rsid w:val="00501EB4"/>
    <w:rsid w:val="00502AAF"/>
    <w:rsid w:val="00502F36"/>
    <w:rsid w:val="00504E57"/>
    <w:rsid w:val="00505497"/>
    <w:rsid w:val="00505942"/>
    <w:rsid w:val="00507288"/>
    <w:rsid w:val="005107FF"/>
    <w:rsid w:val="00510B84"/>
    <w:rsid w:val="00511591"/>
    <w:rsid w:val="00511AF6"/>
    <w:rsid w:val="00513757"/>
    <w:rsid w:val="00515274"/>
    <w:rsid w:val="00516C3F"/>
    <w:rsid w:val="00520020"/>
    <w:rsid w:val="00520693"/>
    <w:rsid w:val="005210BD"/>
    <w:rsid w:val="00521479"/>
    <w:rsid w:val="0052498B"/>
    <w:rsid w:val="005252DB"/>
    <w:rsid w:val="00527392"/>
    <w:rsid w:val="0052748C"/>
    <w:rsid w:val="0052768D"/>
    <w:rsid w:val="00527811"/>
    <w:rsid w:val="00527AE7"/>
    <w:rsid w:val="00530E47"/>
    <w:rsid w:val="0053136A"/>
    <w:rsid w:val="00535599"/>
    <w:rsid w:val="00535B72"/>
    <w:rsid w:val="0053688A"/>
    <w:rsid w:val="0053743A"/>
    <w:rsid w:val="0054294E"/>
    <w:rsid w:val="00543B9A"/>
    <w:rsid w:val="005450D3"/>
    <w:rsid w:val="00545455"/>
    <w:rsid w:val="00545671"/>
    <w:rsid w:val="00546E79"/>
    <w:rsid w:val="00550954"/>
    <w:rsid w:val="005513D1"/>
    <w:rsid w:val="00551A61"/>
    <w:rsid w:val="00551B0A"/>
    <w:rsid w:val="00551D8D"/>
    <w:rsid w:val="00553D12"/>
    <w:rsid w:val="00554D6E"/>
    <w:rsid w:val="00560463"/>
    <w:rsid w:val="0056153A"/>
    <w:rsid w:val="005639EB"/>
    <w:rsid w:val="005642F8"/>
    <w:rsid w:val="00564BE2"/>
    <w:rsid w:val="005658DA"/>
    <w:rsid w:val="00566665"/>
    <w:rsid w:val="00566B6F"/>
    <w:rsid w:val="00567D5A"/>
    <w:rsid w:val="005706EF"/>
    <w:rsid w:val="00570A4A"/>
    <w:rsid w:val="00570B6B"/>
    <w:rsid w:val="00571908"/>
    <w:rsid w:val="00571A6C"/>
    <w:rsid w:val="00572170"/>
    <w:rsid w:val="005722AB"/>
    <w:rsid w:val="00573250"/>
    <w:rsid w:val="00573DCE"/>
    <w:rsid w:val="00575CF5"/>
    <w:rsid w:val="00575D5F"/>
    <w:rsid w:val="00576856"/>
    <w:rsid w:val="00577415"/>
    <w:rsid w:val="005808D7"/>
    <w:rsid w:val="00582023"/>
    <w:rsid w:val="00583BF4"/>
    <w:rsid w:val="00584506"/>
    <w:rsid w:val="005854A9"/>
    <w:rsid w:val="005869B2"/>
    <w:rsid w:val="00586CE1"/>
    <w:rsid w:val="00587BAC"/>
    <w:rsid w:val="00587DB2"/>
    <w:rsid w:val="00591A7E"/>
    <w:rsid w:val="00592430"/>
    <w:rsid w:val="00593ED7"/>
    <w:rsid w:val="00595A98"/>
    <w:rsid w:val="00595B60"/>
    <w:rsid w:val="00595D4C"/>
    <w:rsid w:val="0059699D"/>
    <w:rsid w:val="005A04A0"/>
    <w:rsid w:val="005A090F"/>
    <w:rsid w:val="005A0977"/>
    <w:rsid w:val="005A20FB"/>
    <w:rsid w:val="005A4393"/>
    <w:rsid w:val="005A5113"/>
    <w:rsid w:val="005A606F"/>
    <w:rsid w:val="005A6107"/>
    <w:rsid w:val="005A639F"/>
    <w:rsid w:val="005A719F"/>
    <w:rsid w:val="005A77F7"/>
    <w:rsid w:val="005A7A50"/>
    <w:rsid w:val="005A7B36"/>
    <w:rsid w:val="005B0287"/>
    <w:rsid w:val="005B0FDE"/>
    <w:rsid w:val="005B1D90"/>
    <w:rsid w:val="005B29A4"/>
    <w:rsid w:val="005B2F47"/>
    <w:rsid w:val="005B3A61"/>
    <w:rsid w:val="005B52BA"/>
    <w:rsid w:val="005B6111"/>
    <w:rsid w:val="005B7C96"/>
    <w:rsid w:val="005C0A81"/>
    <w:rsid w:val="005C15D6"/>
    <w:rsid w:val="005C1C52"/>
    <w:rsid w:val="005C20C2"/>
    <w:rsid w:val="005C3362"/>
    <w:rsid w:val="005C426F"/>
    <w:rsid w:val="005C4B84"/>
    <w:rsid w:val="005C53FF"/>
    <w:rsid w:val="005C6D92"/>
    <w:rsid w:val="005C7775"/>
    <w:rsid w:val="005D07BC"/>
    <w:rsid w:val="005D0899"/>
    <w:rsid w:val="005D454E"/>
    <w:rsid w:val="005D4E20"/>
    <w:rsid w:val="005D5CCE"/>
    <w:rsid w:val="005D69A8"/>
    <w:rsid w:val="005D6F6B"/>
    <w:rsid w:val="005D7B30"/>
    <w:rsid w:val="005E17D4"/>
    <w:rsid w:val="005E1D77"/>
    <w:rsid w:val="005E22E0"/>
    <w:rsid w:val="005E3DF4"/>
    <w:rsid w:val="005E5CD3"/>
    <w:rsid w:val="005E5F27"/>
    <w:rsid w:val="005E7A22"/>
    <w:rsid w:val="005F03CF"/>
    <w:rsid w:val="005F15EE"/>
    <w:rsid w:val="005F1648"/>
    <w:rsid w:val="005F1EFD"/>
    <w:rsid w:val="005F1FC1"/>
    <w:rsid w:val="005F29B4"/>
    <w:rsid w:val="005F3436"/>
    <w:rsid w:val="005F422A"/>
    <w:rsid w:val="005F43B9"/>
    <w:rsid w:val="005F43BB"/>
    <w:rsid w:val="005F44C8"/>
    <w:rsid w:val="005F4511"/>
    <w:rsid w:val="005F59C5"/>
    <w:rsid w:val="005F6DAB"/>
    <w:rsid w:val="005F7AC4"/>
    <w:rsid w:val="00600962"/>
    <w:rsid w:val="006011E8"/>
    <w:rsid w:val="006014F3"/>
    <w:rsid w:val="006018BD"/>
    <w:rsid w:val="0060316C"/>
    <w:rsid w:val="00603CEB"/>
    <w:rsid w:val="00605DF2"/>
    <w:rsid w:val="00606B0A"/>
    <w:rsid w:val="006072FD"/>
    <w:rsid w:val="00610694"/>
    <w:rsid w:val="00610D3D"/>
    <w:rsid w:val="00610F29"/>
    <w:rsid w:val="00610FFB"/>
    <w:rsid w:val="00611356"/>
    <w:rsid w:val="0061297D"/>
    <w:rsid w:val="00613852"/>
    <w:rsid w:val="00616B83"/>
    <w:rsid w:val="006177C6"/>
    <w:rsid w:val="00617D88"/>
    <w:rsid w:val="00620BB8"/>
    <w:rsid w:val="0062164A"/>
    <w:rsid w:val="00621FE1"/>
    <w:rsid w:val="00622537"/>
    <w:rsid w:val="00622A74"/>
    <w:rsid w:val="00622C15"/>
    <w:rsid w:val="00623233"/>
    <w:rsid w:val="006232EF"/>
    <w:rsid w:val="00623EB6"/>
    <w:rsid w:val="00625590"/>
    <w:rsid w:val="00625CDB"/>
    <w:rsid w:val="00626DCD"/>
    <w:rsid w:val="0063314F"/>
    <w:rsid w:val="00633288"/>
    <w:rsid w:val="00634B80"/>
    <w:rsid w:val="0063529F"/>
    <w:rsid w:val="0063544D"/>
    <w:rsid w:val="00635562"/>
    <w:rsid w:val="006368C3"/>
    <w:rsid w:val="006379B8"/>
    <w:rsid w:val="00641802"/>
    <w:rsid w:val="00642DC7"/>
    <w:rsid w:val="006444F1"/>
    <w:rsid w:val="006448B8"/>
    <w:rsid w:val="006501E9"/>
    <w:rsid w:val="00650B9D"/>
    <w:rsid w:val="00650D45"/>
    <w:rsid w:val="0065136F"/>
    <w:rsid w:val="00651D04"/>
    <w:rsid w:val="006527B4"/>
    <w:rsid w:val="00653A1D"/>
    <w:rsid w:val="006559AF"/>
    <w:rsid w:val="00655E9D"/>
    <w:rsid w:val="006606B0"/>
    <w:rsid w:val="006623D5"/>
    <w:rsid w:val="006624D2"/>
    <w:rsid w:val="00662AAF"/>
    <w:rsid w:val="006651DC"/>
    <w:rsid w:val="00665AF0"/>
    <w:rsid w:val="0066645C"/>
    <w:rsid w:val="00666C73"/>
    <w:rsid w:val="00667480"/>
    <w:rsid w:val="00667CE5"/>
    <w:rsid w:val="006718C3"/>
    <w:rsid w:val="006719D9"/>
    <w:rsid w:val="006734FC"/>
    <w:rsid w:val="00674302"/>
    <w:rsid w:val="00676D5F"/>
    <w:rsid w:val="0068220D"/>
    <w:rsid w:val="006834B8"/>
    <w:rsid w:val="00684A3B"/>
    <w:rsid w:val="00685D2D"/>
    <w:rsid w:val="00686138"/>
    <w:rsid w:val="00686B96"/>
    <w:rsid w:val="00686D90"/>
    <w:rsid w:val="00691D94"/>
    <w:rsid w:val="00693FA9"/>
    <w:rsid w:val="0069470C"/>
    <w:rsid w:val="00694FE3"/>
    <w:rsid w:val="0069581C"/>
    <w:rsid w:val="006959E8"/>
    <w:rsid w:val="00695FB9"/>
    <w:rsid w:val="0069649F"/>
    <w:rsid w:val="006975DD"/>
    <w:rsid w:val="006A0106"/>
    <w:rsid w:val="006A03D1"/>
    <w:rsid w:val="006A10FF"/>
    <w:rsid w:val="006A1483"/>
    <w:rsid w:val="006A1B6E"/>
    <w:rsid w:val="006A305B"/>
    <w:rsid w:val="006A3279"/>
    <w:rsid w:val="006A4F6C"/>
    <w:rsid w:val="006A5105"/>
    <w:rsid w:val="006A55DD"/>
    <w:rsid w:val="006A56F6"/>
    <w:rsid w:val="006A5714"/>
    <w:rsid w:val="006A576E"/>
    <w:rsid w:val="006A5D61"/>
    <w:rsid w:val="006A6B65"/>
    <w:rsid w:val="006A7560"/>
    <w:rsid w:val="006B2D85"/>
    <w:rsid w:val="006B33FE"/>
    <w:rsid w:val="006B3B6A"/>
    <w:rsid w:val="006B3C5D"/>
    <w:rsid w:val="006B3E12"/>
    <w:rsid w:val="006B4032"/>
    <w:rsid w:val="006B453F"/>
    <w:rsid w:val="006B4B6F"/>
    <w:rsid w:val="006B4CA0"/>
    <w:rsid w:val="006B53DC"/>
    <w:rsid w:val="006B628D"/>
    <w:rsid w:val="006B7D1B"/>
    <w:rsid w:val="006B7F6E"/>
    <w:rsid w:val="006C0C23"/>
    <w:rsid w:val="006C0CB8"/>
    <w:rsid w:val="006C283E"/>
    <w:rsid w:val="006C2C91"/>
    <w:rsid w:val="006C47A7"/>
    <w:rsid w:val="006C65B9"/>
    <w:rsid w:val="006C6FB5"/>
    <w:rsid w:val="006C7623"/>
    <w:rsid w:val="006C7B75"/>
    <w:rsid w:val="006D0870"/>
    <w:rsid w:val="006D1B23"/>
    <w:rsid w:val="006D3932"/>
    <w:rsid w:val="006D3DBD"/>
    <w:rsid w:val="006D487D"/>
    <w:rsid w:val="006D60FE"/>
    <w:rsid w:val="006D6A84"/>
    <w:rsid w:val="006E042D"/>
    <w:rsid w:val="006E1B66"/>
    <w:rsid w:val="006E33FE"/>
    <w:rsid w:val="006E3404"/>
    <w:rsid w:val="006E3B75"/>
    <w:rsid w:val="006E4CE9"/>
    <w:rsid w:val="006E4F85"/>
    <w:rsid w:val="006E5CDA"/>
    <w:rsid w:val="006E5E36"/>
    <w:rsid w:val="006E6A68"/>
    <w:rsid w:val="006F10FA"/>
    <w:rsid w:val="006F1585"/>
    <w:rsid w:val="006F3965"/>
    <w:rsid w:val="006F4694"/>
    <w:rsid w:val="006F588B"/>
    <w:rsid w:val="006F6A3B"/>
    <w:rsid w:val="00701089"/>
    <w:rsid w:val="00702C5B"/>
    <w:rsid w:val="00702C7B"/>
    <w:rsid w:val="007055C0"/>
    <w:rsid w:val="00705888"/>
    <w:rsid w:val="007058A3"/>
    <w:rsid w:val="00705942"/>
    <w:rsid w:val="00705FF1"/>
    <w:rsid w:val="00706369"/>
    <w:rsid w:val="0071261C"/>
    <w:rsid w:val="00712888"/>
    <w:rsid w:val="007136E6"/>
    <w:rsid w:val="007137DC"/>
    <w:rsid w:val="00714947"/>
    <w:rsid w:val="00715F3F"/>
    <w:rsid w:val="007166D2"/>
    <w:rsid w:val="00717EF2"/>
    <w:rsid w:val="00721200"/>
    <w:rsid w:val="00721A55"/>
    <w:rsid w:val="00722CDA"/>
    <w:rsid w:val="0072303D"/>
    <w:rsid w:val="00723965"/>
    <w:rsid w:val="00723E28"/>
    <w:rsid w:val="00725A33"/>
    <w:rsid w:val="00726415"/>
    <w:rsid w:val="00726CBC"/>
    <w:rsid w:val="00727381"/>
    <w:rsid w:val="00727E23"/>
    <w:rsid w:val="0073407D"/>
    <w:rsid w:val="00734522"/>
    <w:rsid w:val="00734A72"/>
    <w:rsid w:val="00734D9D"/>
    <w:rsid w:val="007401A6"/>
    <w:rsid w:val="007408B7"/>
    <w:rsid w:val="00741383"/>
    <w:rsid w:val="00741446"/>
    <w:rsid w:val="00743831"/>
    <w:rsid w:val="00744055"/>
    <w:rsid w:val="00744584"/>
    <w:rsid w:val="00750190"/>
    <w:rsid w:val="007508BF"/>
    <w:rsid w:val="00750B94"/>
    <w:rsid w:val="0075109B"/>
    <w:rsid w:val="007521C6"/>
    <w:rsid w:val="0075316F"/>
    <w:rsid w:val="00754AC9"/>
    <w:rsid w:val="00755496"/>
    <w:rsid w:val="00756D58"/>
    <w:rsid w:val="00756DCB"/>
    <w:rsid w:val="00760A6D"/>
    <w:rsid w:val="0076160F"/>
    <w:rsid w:val="00761846"/>
    <w:rsid w:val="007623F2"/>
    <w:rsid w:val="007646ED"/>
    <w:rsid w:val="00766233"/>
    <w:rsid w:val="00766C5A"/>
    <w:rsid w:val="00766E84"/>
    <w:rsid w:val="007706C1"/>
    <w:rsid w:val="0077170B"/>
    <w:rsid w:val="0077234E"/>
    <w:rsid w:val="0077539E"/>
    <w:rsid w:val="0077555A"/>
    <w:rsid w:val="007769BC"/>
    <w:rsid w:val="00776E24"/>
    <w:rsid w:val="00777EDC"/>
    <w:rsid w:val="00780AE4"/>
    <w:rsid w:val="00780F22"/>
    <w:rsid w:val="00781E49"/>
    <w:rsid w:val="00782770"/>
    <w:rsid w:val="00782901"/>
    <w:rsid w:val="00783154"/>
    <w:rsid w:val="00783FAD"/>
    <w:rsid w:val="007849F9"/>
    <w:rsid w:val="00784C3E"/>
    <w:rsid w:val="00785472"/>
    <w:rsid w:val="0078756F"/>
    <w:rsid w:val="00787637"/>
    <w:rsid w:val="00787BF2"/>
    <w:rsid w:val="00792D33"/>
    <w:rsid w:val="00792E22"/>
    <w:rsid w:val="00793DC1"/>
    <w:rsid w:val="00794A3A"/>
    <w:rsid w:val="0079502F"/>
    <w:rsid w:val="007951C8"/>
    <w:rsid w:val="0079558A"/>
    <w:rsid w:val="00797201"/>
    <w:rsid w:val="007972B6"/>
    <w:rsid w:val="007975B3"/>
    <w:rsid w:val="007978E5"/>
    <w:rsid w:val="007A052F"/>
    <w:rsid w:val="007A1172"/>
    <w:rsid w:val="007A1727"/>
    <w:rsid w:val="007A1F95"/>
    <w:rsid w:val="007A2720"/>
    <w:rsid w:val="007A2F00"/>
    <w:rsid w:val="007A5AE9"/>
    <w:rsid w:val="007A5B3C"/>
    <w:rsid w:val="007A5B57"/>
    <w:rsid w:val="007A76F4"/>
    <w:rsid w:val="007B11EE"/>
    <w:rsid w:val="007B1598"/>
    <w:rsid w:val="007B1C9E"/>
    <w:rsid w:val="007B20CC"/>
    <w:rsid w:val="007B4232"/>
    <w:rsid w:val="007B5524"/>
    <w:rsid w:val="007B5C3D"/>
    <w:rsid w:val="007B684E"/>
    <w:rsid w:val="007B6E19"/>
    <w:rsid w:val="007C088E"/>
    <w:rsid w:val="007C0ED6"/>
    <w:rsid w:val="007C63C1"/>
    <w:rsid w:val="007C6CC4"/>
    <w:rsid w:val="007C7861"/>
    <w:rsid w:val="007C7ED4"/>
    <w:rsid w:val="007D0594"/>
    <w:rsid w:val="007D1178"/>
    <w:rsid w:val="007D19C7"/>
    <w:rsid w:val="007D3B2E"/>
    <w:rsid w:val="007D44F5"/>
    <w:rsid w:val="007D48D1"/>
    <w:rsid w:val="007D50B0"/>
    <w:rsid w:val="007D5423"/>
    <w:rsid w:val="007D7504"/>
    <w:rsid w:val="007D7A8B"/>
    <w:rsid w:val="007E00AA"/>
    <w:rsid w:val="007E0768"/>
    <w:rsid w:val="007E0855"/>
    <w:rsid w:val="007E0A87"/>
    <w:rsid w:val="007E1DF5"/>
    <w:rsid w:val="007E36D0"/>
    <w:rsid w:val="007E4913"/>
    <w:rsid w:val="007E4CA1"/>
    <w:rsid w:val="007E4E20"/>
    <w:rsid w:val="007E51F3"/>
    <w:rsid w:val="007E648C"/>
    <w:rsid w:val="007E7D2E"/>
    <w:rsid w:val="007F090C"/>
    <w:rsid w:val="007F11A3"/>
    <w:rsid w:val="007F125E"/>
    <w:rsid w:val="007F1960"/>
    <w:rsid w:val="007F1DC1"/>
    <w:rsid w:val="007F32BA"/>
    <w:rsid w:val="007F39E2"/>
    <w:rsid w:val="007F4AB1"/>
    <w:rsid w:val="007F5221"/>
    <w:rsid w:val="007F6666"/>
    <w:rsid w:val="007F6DF3"/>
    <w:rsid w:val="00800415"/>
    <w:rsid w:val="00802832"/>
    <w:rsid w:val="008038C5"/>
    <w:rsid w:val="00804BAA"/>
    <w:rsid w:val="0080563E"/>
    <w:rsid w:val="00812D48"/>
    <w:rsid w:val="008137CA"/>
    <w:rsid w:val="008138F8"/>
    <w:rsid w:val="008163E5"/>
    <w:rsid w:val="008166AD"/>
    <w:rsid w:val="008167E0"/>
    <w:rsid w:val="00820AC8"/>
    <w:rsid w:val="00823E7E"/>
    <w:rsid w:val="008254AF"/>
    <w:rsid w:val="00826A99"/>
    <w:rsid w:val="00826C7C"/>
    <w:rsid w:val="00826DDF"/>
    <w:rsid w:val="00827320"/>
    <w:rsid w:val="00827B85"/>
    <w:rsid w:val="008303D6"/>
    <w:rsid w:val="00830A33"/>
    <w:rsid w:val="00832449"/>
    <w:rsid w:val="00833938"/>
    <w:rsid w:val="00833ABA"/>
    <w:rsid w:val="00834017"/>
    <w:rsid w:val="00841115"/>
    <w:rsid w:val="00843817"/>
    <w:rsid w:val="00843D42"/>
    <w:rsid w:val="0084579A"/>
    <w:rsid w:val="00847073"/>
    <w:rsid w:val="008472B0"/>
    <w:rsid w:val="008510CE"/>
    <w:rsid w:val="0085136D"/>
    <w:rsid w:val="008513CF"/>
    <w:rsid w:val="008547DA"/>
    <w:rsid w:val="00854800"/>
    <w:rsid w:val="00854A04"/>
    <w:rsid w:val="008556A4"/>
    <w:rsid w:val="00856B69"/>
    <w:rsid w:val="00856E52"/>
    <w:rsid w:val="008574F2"/>
    <w:rsid w:val="00860518"/>
    <w:rsid w:val="0086176D"/>
    <w:rsid w:val="008621D2"/>
    <w:rsid w:val="008621EA"/>
    <w:rsid w:val="00862DA2"/>
    <w:rsid w:val="008651D3"/>
    <w:rsid w:val="00865C89"/>
    <w:rsid w:val="00865FD5"/>
    <w:rsid w:val="008668B4"/>
    <w:rsid w:val="00867D2E"/>
    <w:rsid w:val="0087107E"/>
    <w:rsid w:val="00871234"/>
    <w:rsid w:val="00871507"/>
    <w:rsid w:val="008719B4"/>
    <w:rsid w:val="00871B5F"/>
    <w:rsid w:val="00871C20"/>
    <w:rsid w:val="0087280A"/>
    <w:rsid w:val="00873466"/>
    <w:rsid w:val="008734A9"/>
    <w:rsid w:val="008755AE"/>
    <w:rsid w:val="00877A54"/>
    <w:rsid w:val="0088009A"/>
    <w:rsid w:val="00882253"/>
    <w:rsid w:val="00882689"/>
    <w:rsid w:val="00882B4A"/>
    <w:rsid w:val="008845E1"/>
    <w:rsid w:val="0088639B"/>
    <w:rsid w:val="00887722"/>
    <w:rsid w:val="00890123"/>
    <w:rsid w:val="00891494"/>
    <w:rsid w:val="008915C1"/>
    <w:rsid w:val="008923A5"/>
    <w:rsid w:val="008929EC"/>
    <w:rsid w:val="0089346C"/>
    <w:rsid w:val="00896975"/>
    <w:rsid w:val="008A1ABD"/>
    <w:rsid w:val="008A27AE"/>
    <w:rsid w:val="008A3481"/>
    <w:rsid w:val="008A4836"/>
    <w:rsid w:val="008A4BC7"/>
    <w:rsid w:val="008A5AA3"/>
    <w:rsid w:val="008A6F40"/>
    <w:rsid w:val="008B0382"/>
    <w:rsid w:val="008B1FF6"/>
    <w:rsid w:val="008B3400"/>
    <w:rsid w:val="008B4B18"/>
    <w:rsid w:val="008B7B18"/>
    <w:rsid w:val="008B7CA6"/>
    <w:rsid w:val="008C043A"/>
    <w:rsid w:val="008C122C"/>
    <w:rsid w:val="008C16C0"/>
    <w:rsid w:val="008C2463"/>
    <w:rsid w:val="008C2FBD"/>
    <w:rsid w:val="008C390F"/>
    <w:rsid w:val="008C4130"/>
    <w:rsid w:val="008C5DB8"/>
    <w:rsid w:val="008C7D69"/>
    <w:rsid w:val="008D2BA5"/>
    <w:rsid w:val="008D2E87"/>
    <w:rsid w:val="008D3A5B"/>
    <w:rsid w:val="008D4CCA"/>
    <w:rsid w:val="008D579E"/>
    <w:rsid w:val="008D58E9"/>
    <w:rsid w:val="008D61F2"/>
    <w:rsid w:val="008D64AF"/>
    <w:rsid w:val="008E0FCC"/>
    <w:rsid w:val="008E1BFD"/>
    <w:rsid w:val="008E1F1E"/>
    <w:rsid w:val="008E364E"/>
    <w:rsid w:val="008E3841"/>
    <w:rsid w:val="008E580E"/>
    <w:rsid w:val="008E733C"/>
    <w:rsid w:val="008E7526"/>
    <w:rsid w:val="008F046C"/>
    <w:rsid w:val="008F099B"/>
    <w:rsid w:val="008F11E4"/>
    <w:rsid w:val="008F1F31"/>
    <w:rsid w:val="008F2F41"/>
    <w:rsid w:val="008F43B4"/>
    <w:rsid w:val="008F5E19"/>
    <w:rsid w:val="008F5F1A"/>
    <w:rsid w:val="008F6F21"/>
    <w:rsid w:val="008F7505"/>
    <w:rsid w:val="00900521"/>
    <w:rsid w:val="00900688"/>
    <w:rsid w:val="009008FB"/>
    <w:rsid w:val="0090132D"/>
    <w:rsid w:val="00901C55"/>
    <w:rsid w:val="00902D6E"/>
    <w:rsid w:val="009030CA"/>
    <w:rsid w:val="0090494A"/>
    <w:rsid w:val="00904DF5"/>
    <w:rsid w:val="00905FEC"/>
    <w:rsid w:val="009061B9"/>
    <w:rsid w:val="00906691"/>
    <w:rsid w:val="00907816"/>
    <w:rsid w:val="00914FA8"/>
    <w:rsid w:val="0091594D"/>
    <w:rsid w:val="0091628B"/>
    <w:rsid w:val="00917CE1"/>
    <w:rsid w:val="00920288"/>
    <w:rsid w:val="00920DD4"/>
    <w:rsid w:val="00923895"/>
    <w:rsid w:val="00923EAB"/>
    <w:rsid w:val="00924337"/>
    <w:rsid w:val="00924859"/>
    <w:rsid w:val="00926C87"/>
    <w:rsid w:val="00927F3F"/>
    <w:rsid w:val="00927FB9"/>
    <w:rsid w:val="009307BD"/>
    <w:rsid w:val="00931A30"/>
    <w:rsid w:val="00934C45"/>
    <w:rsid w:val="00935191"/>
    <w:rsid w:val="00937012"/>
    <w:rsid w:val="00940318"/>
    <w:rsid w:val="009420A1"/>
    <w:rsid w:val="009423A1"/>
    <w:rsid w:val="00944297"/>
    <w:rsid w:val="00944E85"/>
    <w:rsid w:val="00946043"/>
    <w:rsid w:val="00947EF2"/>
    <w:rsid w:val="00952ECE"/>
    <w:rsid w:val="009538D1"/>
    <w:rsid w:val="00953DFB"/>
    <w:rsid w:val="00954C9F"/>
    <w:rsid w:val="009565D7"/>
    <w:rsid w:val="009567D8"/>
    <w:rsid w:val="00956F9B"/>
    <w:rsid w:val="0096006E"/>
    <w:rsid w:val="00960AC9"/>
    <w:rsid w:val="00962351"/>
    <w:rsid w:val="00962F63"/>
    <w:rsid w:val="00962FE8"/>
    <w:rsid w:val="0096468C"/>
    <w:rsid w:val="0096607E"/>
    <w:rsid w:val="00966732"/>
    <w:rsid w:val="00966D00"/>
    <w:rsid w:val="0096766E"/>
    <w:rsid w:val="009676FB"/>
    <w:rsid w:val="00967F7E"/>
    <w:rsid w:val="00971969"/>
    <w:rsid w:val="00972130"/>
    <w:rsid w:val="00972640"/>
    <w:rsid w:val="0097277E"/>
    <w:rsid w:val="00972C7E"/>
    <w:rsid w:val="00974CFC"/>
    <w:rsid w:val="00980072"/>
    <w:rsid w:val="00981B99"/>
    <w:rsid w:val="00982925"/>
    <w:rsid w:val="009836B9"/>
    <w:rsid w:val="00984D95"/>
    <w:rsid w:val="009857C2"/>
    <w:rsid w:val="009875EA"/>
    <w:rsid w:val="009877FD"/>
    <w:rsid w:val="00987D45"/>
    <w:rsid w:val="00991268"/>
    <w:rsid w:val="009924DC"/>
    <w:rsid w:val="009927D6"/>
    <w:rsid w:val="00993D48"/>
    <w:rsid w:val="00994151"/>
    <w:rsid w:val="00994959"/>
    <w:rsid w:val="00995823"/>
    <w:rsid w:val="009961E0"/>
    <w:rsid w:val="00997696"/>
    <w:rsid w:val="00997BC9"/>
    <w:rsid w:val="009A0B69"/>
    <w:rsid w:val="009A0CD8"/>
    <w:rsid w:val="009A1024"/>
    <w:rsid w:val="009A12CD"/>
    <w:rsid w:val="009A3A72"/>
    <w:rsid w:val="009A468E"/>
    <w:rsid w:val="009A63EE"/>
    <w:rsid w:val="009A7205"/>
    <w:rsid w:val="009B023F"/>
    <w:rsid w:val="009B1224"/>
    <w:rsid w:val="009B1CB2"/>
    <w:rsid w:val="009B268A"/>
    <w:rsid w:val="009B2EEA"/>
    <w:rsid w:val="009B3887"/>
    <w:rsid w:val="009B437E"/>
    <w:rsid w:val="009B568B"/>
    <w:rsid w:val="009B7558"/>
    <w:rsid w:val="009C18F4"/>
    <w:rsid w:val="009C1DEF"/>
    <w:rsid w:val="009C2FED"/>
    <w:rsid w:val="009C3BC0"/>
    <w:rsid w:val="009C43E0"/>
    <w:rsid w:val="009C69AB"/>
    <w:rsid w:val="009C76C9"/>
    <w:rsid w:val="009D067F"/>
    <w:rsid w:val="009D12FA"/>
    <w:rsid w:val="009D13D0"/>
    <w:rsid w:val="009D1423"/>
    <w:rsid w:val="009D1D43"/>
    <w:rsid w:val="009D3518"/>
    <w:rsid w:val="009D35E1"/>
    <w:rsid w:val="009D3B11"/>
    <w:rsid w:val="009D4580"/>
    <w:rsid w:val="009D4790"/>
    <w:rsid w:val="009D4EDA"/>
    <w:rsid w:val="009D52A7"/>
    <w:rsid w:val="009D7142"/>
    <w:rsid w:val="009D7D25"/>
    <w:rsid w:val="009E0765"/>
    <w:rsid w:val="009E45F6"/>
    <w:rsid w:val="009E4674"/>
    <w:rsid w:val="009F0A2B"/>
    <w:rsid w:val="009F1B9C"/>
    <w:rsid w:val="009F40CF"/>
    <w:rsid w:val="009F4A4E"/>
    <w:rsid w:val="009F4CFD"/>
    <w:rsid w:val="009F4F91"/>
    <w:rsid w:val="009F689B"/>
    <w:rsid w:val="009F68FA"/>
    <w:rsid w:val="00A0080D"/>
    <w:rsid w:val="00A01219"/>
    <w:rsid w:val="00A01C1A"/>
    <w:rsid w:val="00A023D7"/>
    <w:rsid w:val="00A0277D"/>
    <w:rsid w:val="00A02B23"/>
    <w:rsid w:val="00A03844"/>
    <w:rsid w:val="00A06292"/>
    <w:rsid w:val="00A07F11"/>
    <w:rsid w:val="00A10742"/>
    <w:rsid w:val="00A10FB6"/>
    <w:rsid w:val="00A120E1"/>
    <w:rsid w:val="00A123B7"/>
    <w:rsid w:val="00A15DBA"/>
    <w:rsid w:val="00A1640A"/>
    <w:rsid w:val="00A16529"/>
    <w:rsid w:val="00A16534"/>
    <w:rsid w:val="00A216A8"/>
    <w:rsid w:val="00A22DA5"/>
    <w:rsid w:val="00A2473B"/>
    <w:rsid w:val="00A2597E"/>
    <w:rsid w:val="00A2625F"/>
    <w:rsid w:val="00A2732D"/>
    <w:rsid w:val="00A304D5"/>
    <w:rsid w:val="00A314B6"/>
    <w:rsid w:val="00A33B1B"/>
    <w:rsid w:val="00A34280"/>
    <w:rsid w:val="00A34459"/>
    <w:rsid w:val="00A34EC6"/>
    <w:rsid w:val="00A36413"/>
    <w:rsid w:val="00A37D2C"/>
    <w:rsid w:val="00A415AA"/>
    <w:rsid w:val="00A41B08"/>
    <w:rsid w:val="00A4256E"/>
    <w:rsid w:val="00A44EDB"/>
    <w:rsid w:val="00A44F47"/>
    <w:rsid w:val="00A45CCB"/>
    <w:rsid w:val="00A47777"/>
    <w:rsid w:val="00A511C8"/>
    <w:rsid w:val="00A52C10"/>
    <w:rsid w:val="00A53F80"/>
    <w:rsid w:val="00A55522"/>
    <w:rsid w:val="00A558AA"/>
    <w:rsid w:val="00A577FC"/>
    <w:rsid w:val="00A6189D"/>
    <w:rsid w:val="00A63D67"/>
    <w:rsid w:val="00A64F20"/>
    <w:rsid w:val="00A65884"/>
    <w:rsid w:val="00A716DD"/>
    <w:rsid w:val="00A7170B"/>
    <w:rsid w:val="00A719CB"/>
    <w:rsid w:val="00A73266"/>
    <w:rsid w:val="00A737A7"/>
    <w:rsid w:val="00A7477F"/>
    <w:rsid w:val="00A75621"/>
    <w:rsid w:val="00A771AF"/>
    <w:rsid w:val="00A778BB"/>
    <w:rsid w:val="00A77CF4"/>
    <w:rsid w:val="00A77DCC"/>
    <w:rsid w:val="00A81488"/>
    <w:rsid w:val="00A81B30"/>
    <w:rsid w:val="00A84B86"/>
    <w:rsid w:val="00A84F2F"/>
    <w:rsid w:val="00A85454"/>
    <w:rsid w:val="00A8790F"/>
    <w:rsid w:val="00A87D61"/>
    <w:rsid w:val="00A911FB"/>
    <w:rsid w:val="00A921D6"/>
    <w:rsid w:val="00A92846"/>
    <w:rsid w:val="00A946FE"/>
    <w:rsid w:val="00A96DE1"/>
    <w:rsid w:val="00A97142"/>
    <w:rsid w:val="00AA0084"/>
    <w:rsid w:val="00AA13C2"/>
    <w:rsid w:val="00AA177C"/>
    <w:rsid w:val="00AA19F2"/>
    <w:rsid w:val="00AA23CC"/>
    <w:rsid w:val="00AA283C"/>
    <w:rsid w:val="00AA2D53"/>
    <w:rsid w:val="00AA2F1A"/>
    <w:rsid w:val="00AA3474"/>
    <w:rsid w:val="00AA3B4C"/>
    <w:rsid w:val="00AA4352"/>
    <w:rsid w:val="00AA4900"/>
    <w:rsid w:val="00AA4E01"/>
    <w:rsid w:val="00AA52B2"/>
    <w:rsid w:val="00AB1366"/>
    <w:rsid w:val="00AB1AB8"/>
    <w:rsid w:val="00AB32E3"/>
    <w:rsid w:val="00AB3B1D"/>
    <w:rsid w:val="00AB580A"/>
    <w:rsid w:val="00AB69E9"/>
    <w:rsid w:val="00AB6E79"/>
    <w:rsid w:val="00AB7741"/>
    <w:rsid w:val="00AC1627"/>
    <w:rsid w:val="00AC1B3A"/>
    <w:rsid w:val="00AC1C07"/>
    <w:rsid w:val="00AC36C4"/>
    <w:rsid w:val="00AC47DA"/>
    <w:rsid w:val="00AC56CF"/>
    <w:rsid w:val="00AC608A"/>
    <w:rsid w:val="00AD1F6D"/>
    <w:rsid w:val="00AD2207"/>
    <w:rsid w:val="00AD3D72"/>
    <w:rsid w:val="00AD5162"/>
    <w:rsid w:val="00AD677F"/>
    <w:rsid w:val="00AD67C7"/>
    <w:rsid w:val="00AD7525"/>
    <w:rsid w:val="00AD772D"/>
    <w:rsid w:val="00AD7AEA"/>
    <w:rsid w:val="00AD7DC0"/>
    <w:rsid w:val="00AE04D6"/>
    <w:rsid w:val="00AE0C84"/>
    <w:rsid w:val="00AE15C7"/>
    <w:rsid w:val="00AE1E2A"/>
    <w:rsid w:val="00AE4260"/>
    <w:rsid w:val="00AE44A6"/>
    <w:rsid w:val="00AE45E3"/>
    <w:rsid w:val="00AE4F2B"/>
    <w:rsid w:val="00AE7FAD"/>
    <w:rsid w:val="00AF02DA"/>
    <w:rsid w:val="00AF02FA"/>
    <w:rsid w:val="00AF04C7"/>
    <w:rsid w:val="00AF1050"/>
    <w:rsid w:val="00AF121C"/>
    <w:rsid w:val="00AF5DB7"/>
    <w:rsid w:val="00AF689A"/>
    <w:rsid w:val="00AF77A9"/>
    <w:rsid w:val="00B00A1A"/>
    <w:rsid w:val="00B00D4E"/>
    <w:rsid w:val="00B01294"/>
    <w:rsid w:val="00B01835"/>
    <w:rsid w:val="00B020A3"/>
    <w:rsid w:val="00B02786"/>
    <w:rsid w:val="00B04035"/>
    <w:rsid w:val="00B04EF5"/>
    <w:rsid w:val="00B07552"/>
    <w:rsid w:val="00B1140A"/>
    <w:rsid w:val="00B128B0"/>
    <w:rsid w:val="00B12F41"/>
    <w:rsid w:val="00B1303D"/>
    <w:rsid w:val="00B131CE"/>
    <w:rsid w:val="00B1459A"/>
    <w:rsid w:val="00B14FCC"/>
    <w:rsid w:val="00B15CDD"/>
    <w:rsid w:val="00B15F42"/>
    <w:rsid w:val="00B160BB"/>
    <w:rsid w:val="00B17173"/>
    <w:rsid w:val="00B1794F"/>
    <w:rsid w:val="00B1796F"/>
    <w:rsid w:val="00B22399"/>
    <w:rsid w:val="00B225CC"/>
    <w:rsid w:val="00B22841"/>
    <w:rsid w:val="00B23059"/>
    <w:rsid w:val="00B23781"/>
    <w:rsid w:val="00B247C7"/>
    <w:rsid w:val="00B248E0"/>
    <w:rsid w:val="00B24B07"/>
    <w:rsid w:val="00B25062"/>
    <w:rsid w:val="00B26660"/>
    <w:rsid w:val="00B26A31"/>
    <w:rsid w:val="00B270A1"/>
    <w:rsid w:val="00B27331"/>
    <w:rsid w:val="00B27F6D"/>
    <w:rsid w:val="00B27F8E"/>
    <w:rsid w:val="00B30FD6"/>
    <w:rsid w:val="00B31857"/>
    <w:rsid w:val="00B31904"/>
    <w:rsid w:val="00B323B5"/>
    <w:rsid w:val="00B32CB6"/>
    <w:rsid w:val="00B32F59"/>
    <w:rsid w:val="00B33DA3"/>
    <w:rsid w:val="00B363DA"/>
    <w:rsid w:val="00B36FC2"/>
    <w:rsid w:val="00B37F79"/>
    <w:rsid w:val="00B40130"/>
    <w:rsid w:val="00B4026D"/>
    <w:rsid w:val="00B409A9"/>
    <w:rsid w:val="00B40CF2"/>
    <w:rsid w:val="00B42777"/>
    <w:rsid w:val="00B42A2F"/>
    <w:rsid w:val="00B4342C"/>
    <w:rsid w:val="00B43675"/>
    <w:rsid w:val="00B45826"/>
    <w:rsid w:val="00B45C46"/>
    <w:rsid w:val="00B46B49"/>
    <w:rsid w:val="00B501FE"/>
    <w:rsid w:val="00B514AD"/>
    <w:rsid w:val="00B51F19"/>
    <w:rsid w:val="00B5258D"/>
    <w:rsid w:val="00B52FB7"/>
    <w:rsid w:val="00B5362E"/>
    <w:rsid w:val="00B54509"/>
    <w:rsid w:val="00B54BAD"/>
    <w:rsid w:val="00B56365"/>
    <w:rsid w:val="00B56648"/>
    <w:rsid w:val="00B57565"/>
    <w:rsid w:val="00B6148D"/>
    <w:rsid w:val="00B616AA"/>
    <w:rsid w:val="00B62E08"/>
    <w:rsid w:val="00B63286"/>
    <w:rsid w:val="00B65643"/>
    <w:rsid w:val="00B65881"/>
    <w:rsid w:val="00B65D3A"/>
    <w:rsid w:val="00B7061E"/>
    <w:rsid w:val="00B71D65"/>
    <w:rsid w:val="00B722D8"/>
    <w:rsid w:val="00B7283E"/>
    <w:rsid w:val="00B72B90"/>
    <w:rsid w:val="00B72BF3"/>
    <w:rsid w:val="00B7612F"/>
    <w:rsid w:val="00B76C60"/>
    <w:rsid w:val="00B76E1A"/>
    <w:rsid w:val="00B80D22"/>
    <w:rsid w:val="00B84F3B"/>
    <w:rsid w:val="00B8559B"/>
    <w:rsid w:val="00B85775"/>
    <w:rsid w:val="00B9020D"/>
    <w:rsid w:val="00B903A9"/>
    <w:rsid w:val="00B911DF"/>
    <w:rsid w:val="00B92996"/>
    <w:rsid w:val="00B936C9"/>
    <w:rsid w:val="00B943F5"/>
    <w:rsid w:val="00B94618"/>
    <w:rsid w:val="00B95CD4"/>
    <w:rsid w:val="00B960B0"/>
    <w:rsid w:val="00BA00D2"/>
    <w:rsid w:val="00BA0DC5"/>
    <w:rsid w:val="00BA1030"/>
    <w:rsid w:val="00BA2044"/>
    <w:rsid w:val="00BA2CDB"/>
    <w:rsid w:val="00BA45BC"/>
    <w:rsid w:val="00BA465E"/>
    <w:rsid w:val="00BA491C"/>
    <w:rsid w:val="00BA5071"/>
    <w:rsid w:val="00BA5753"/>
    <w:rsid w:val="00BA6026"/>
    <w:rsid w:val="00BA68E9"/>
    <w:rsid w:val="00BA7183"/>
    <w:rsid w:val="00BA7D4F"/>
    <w:rsid w:val="00BA7E78"/>
    <w:rsid w:val="00BB024D"/>
    <w:rsid w:val="00BB0597"/>
    <w:rsid w:val="00BB07EB"/>
    <w:rsid w:val="00BB0D5F"/>
    <w:rsid w:val="00BB115A"/>
    <w:rsid w:val="00BB1F53"/>
    <w:rsid w:val="00BB2457"/>
    <w:rsid w:val="00BB2845"/>
    <w:rsid w:val="00BB2976"/>
    <w:rsid w:val="00BB2A7F"/>
    <w:rsid w:val="00BB3E58"/>
    <w:rsid w:val="00BB49CF"/>
    <w:rsid w:val="00BB4E28"/>
    <w:rsid w:val="00BB6625"/>
    <w:rsid w:val="00BB6A5F"/>
    <w:rsid w:val="00BC002C"/>
    <w:rsid w:val="00BC0250"/>
    <w:rsid w:val="00BC04A3"/>
    <w:rsid w:val="00BC1B59"/>
    <w:rsid w:val="00BC243A"/>
    <w:rsid w:val="00BC2562"/>
    <w:rsid w:val="00BC3314"/>
    <w:rsid w:val="00BC3CA5"/>
    <w:rsid w:val="00BC47D4"/>
    <w:rsid w:val="00BC5EA7"/>
    <w:rsid w:val="00BC7CA7"/>
    <w:rsid w:val="00BD0BED"/>
    <w:rsid w:val="00BD283C"/>
    <w:rsid w:val="00BD4323"/>
    <w:rsid w:val="00BD48EC"/>
    <w:rsid w:val="00BD5669"/>
    <w:rsid w:val="00BD5695"/>
    <w:rsid w:val="00BE0353"/>
    <w:rsid w:val="00BE20EF"/>
    <w:rsid w:val="00BE2877"/>
    <w:rsid w:val="00BE4395"/>
    <w:rsid w:val="00BE588D"/>
    <w:rsid w:val="00BE6C74"/>
    <w:rsid w:val="00BE73B1"/>
    <w:rsid w:val="00BE7B30"/>
    <w:rsid w:val="00BF062D"/>
    <w:rsid w:val="00BF26A8"/>
    <w:rsid w:val="00BF2996"/>
    <w:rsid w:val="00BF2A19"/>
    <w:rsid w:val="00BF3C9F"/>
    <w:rsid w:val="00BF422C"/>
    <w:rsid w:val="00BF44ED"/>
    <w:rsid w:val="00BF472B"/>
    <w:rsid w:val="00BF590A"/>
    <w:rsid w:val="00BF6A8C"/>
    <w:rsid w:val="00C01A87"/>
    <w:rsid w:val="00C03010"/>
    <w:rsid w:val="00C0328C"/>
    <w:rsid w:val="00C0447E"/>
    <w:rsid w:val="00C059A0"/>
    <w:rsid w:val="00C05D32"/>
    <w:rsid w:val="00C06156"/>
    <w:rsid w:val="00C10DBE"/>
    <w:rsid w:val="00C112F7"/>
    <w:rsid w:val="00C12259"/>
    <w:rsid w:val="00C12543"/>
    <w:rsid w:val="00C13461"/>
    <w:rsid w:val="00C13ED2"/>
    <w:rsid w:val="00C14CD9"/>
    <w:rsid w:val="00C168A3"/>
    <w:rsid w:val="00C21AEC"/>
    <w:rsid w:val="00C22D78"/>
    <w:rsid w:val="00C22EDE"/>
    <w:rsid w:val="00C2345C"/>
    <w:rsid w:val="00C23F67"/>
    <w:rsid w:val="00C24D11"/>
    <w:rsid w:val="00C252DC"/>
    <w:rsid w:val="00C26948"/>
    <w:rsid w:val="00C27209"/>
    <w:rsid w:val="00C27AD8"/>
    <w:rsid w:val="00C32B77"/>
    <w:rsid w:val="00C34F60"/>
    <w:rsid w:val="00C35BED"/>
    <w:rsid w:val="00C362A4"/>
    <w:rsid w:val="00C36D4E"/>
    <w:rsid w:val="00C3746F"/>
    <w:rsid w:val="00C400CE"/>
    <w:rsid w:val="00C4129D"/>
    <w:rsid w:val="00C41D4E"/>
    <w:rsid w:val="00C42370"/>
    <w:rsid w:val="00C439E8"/>
    <w:rsid w:val="00C44175"/>
    <w:rsid w:val="00C44372"/>
    <w:rsid w:val="00C45D39"/>
    <w:rsid w:val="00C4683D"/>
    <w:rsid w:val="00C47F10"/>
    <w:rsid w:val="00C47F9E"/>
    <w:rsid w:val="00C50360"/>
    <w:rsid w:val="00C504BA"/>
    <w:rsid w:val="00C504ED"/>
    <w:rsid w:val="00C50A28"/>
    <w:rsid w:val="00C50DFD"/>
    <w:rsid w:val="00C51CBF"/>
    <w:rsid w:val="00C52040"/>
    <w:rsid w:val="00C52E67"/>
    <w:rsid w:val="00C52E8B"/>
    <w:rsid w:val="00C52EFE"/>
    <w:rsid w:val="00C5328D"/>
    <w:rsid w:val="00C56363"/>
    <w:rsid w:val="00C567A8"/>
    <w:rsid w:val="00C57035"/>
    <w:rsid w:val="00C61A1A"/>
    <w:rsid w:val="00C61BA6"/>
    <w:rsid w:val="00C61D8D"/>
    <w:rsid w:val="00C62AA7"/>
    <w:rsid w:val="00C63EA1"/>
    <w:rsid w:val="00C6418B"/>
    <w:rsid w:val="00C648B6"/>
    <w:rsid w:val="00C64AA2"/>
    <w:rsid w:val="00C70205"/>
    <w:rsid w:val="00C70343"/>
    <w:rsid w:val="00C70D89"/>
    <w:rsid w:val="00C718B3"/>
    <w:rsid w:val="00C722B2"/>
    <w:rsid w:val="00C72510"/>
    <w:rsid w:val="00C73862"/>
    <w:rsid w:val="00C74492"/>
    <w:rsid w:val="00C74616"/>
    <w:rsid w:val="00C74F8C"/>
    <w:rsid w:val="00C752DF"/>
    <w:rsid w:val="00C7697E"/>
    <w:rsid w:val="00C76C83"/>
    <w:rsid w:val="00C76ED8"/>
    <w:rsid w:val="00C8108F"/>
    <w:rsid w:val="00C83CF9"/>
    <w:rsid w:val="00C83D43"/>
    <w:rsid w:val="00C84370"/>
    <w:rsid w:val="00C853D5"/>
    <w:rsid w:val="00C87E26"/>
    <w:rsid w:val="00C90FFC"/>
    <w:rsid w:val="00C92252"/>
    <w:rsid w:val="00C92D06"/>
    <w:rsid w:val="00C9312F"/>
    <w:rsid w:val="00C93E47"/>
    <w:rsid w:val="00C94B2F"/>
    <w:rsid w:val="00C950BA"/>
    <w:rsid w:val="00C95A65"/>
    <w:rsid w:val="00C95C40"/>
    <w:rsid w:val="00CA0210"/>
    <w:rsid w:val="00CA0FD4"/>
    <w:rsid w:val="00CA2530"/>
    <w:rsid w:val="00CA267C"/>
    <w:rsid w:val="00CA2809"/>
    <w:rsid w:val="00CA2E1F"/>
    <w:rsid w:val="00CA2E4C"/>
    <w:rsid w:val="00CA354E"/>
    <w:rsid w:val="00CA5EAA"/>
    <w:rsid w:val="00CA60BB"/>
    <w:rsid w:val="00CA6C97"/>
    <w:rsid w:val="00CA7682"/>
    <w:rsid w:val="00CB078E"/>
    <w:rsid w:val="00CB2D8D"/>
    <w:rsid w:val="00CB3796"/>
    <w:rsid w:val="00CB410D"/>
    <w:rsid w:val="00CB434F"/>
    <w:rsid w:val="00CB5DEA"/>
    <w:rsid w:val="00CB5E1A"/>
    <w:rsid w:val="00CB73E3"/>
    <w:rsid w:val="00CB76C0"/>
    <w:rsid w:val="00CC0625"/>
    <w:rsid w:val="00CC17BC"/>
    <w:rsid w:val="00CC1CBE"/>
    <w:rsid w:val="00CC29C1"/>
    <w:rsid w:val="00CC40CA"/>
    <w:rsid w:val="00CC5083"/>
    <w:rsid w:val="00CC6BDE"/>
    <w:rsid w:val="00CC71A8"/>
    <w:rsid w:val="00CC797D"/>
    <w:rsid w:val="00CD0115"/>
    <w:rsid w:val="00CD05EC"/>
    <w:rsid w:val="00CD2C04"/>
    <w:rsid w:val="00CD3489"/>
    <w:rsid w:val="00CD4390"/>
    <w:rsid w:val="00CD4856"/>
    <w:rsid w:val="00CD4AD0"/>
    <w:rsid w:val="00CD771B"/>
    <w:rsid w:val="00CE0690"/>
    <w:rsid w:val="00CE076A"/>
    <w:rsid w:val="00CE1716"/>
    <w:rsid w:val="00CE3254"/>
    <w:rsid w:val="00CE42EC"/>
    <w:rsid w:val="00CE6329"/>
    <w:rsid w:val="00CE6A60"/>
    <w:rsid w:val="00CE6DD3"/>
    <w:rsid w:val="00CE6F7E"/>
    <w:rsid w:val="00CE76FA"/>
    <w:rsid w:val="00CF0327"/>
    <w:rsid w:val="00CF25F5"/>
    <w:rsid w:val="00CF29D6"/>
    <w:rsid w:val="00CF328A"/>
    <w:rsid w:val="00CF339C"/>
    <w:rsid w:val="00CF60A9"/>
    <w:rsid w:val="00CF6CA6"/>
    <w:rsid w:val="00CF7B5E"/>
    <w:rsid w:val="00D00266"/>
    <w:rsid w:val="00D013FC"/>
    <w:rsid w:val="00D02260"/>
    <w:rsid w:val="00D0245D"/>
    <w:rsid w:val="00D02E79"/>
    <w:rsid w:val="00D04937"/>
    <w:rsid w:val="00D05188"/>
    <w:rsid w:val="00D06F5B"/>
    <w:rsid w:val="00D07A72"/>
    <w:rsid w:val="00D109A6"/>
    <w:rsid w:val="00D13B06"/>
    <w:rsid w:val="00D20033"/>
    <w:rsid w:val="00D223C2"/>
    <w:rsid w:val="00D22541"/>
    <w:rsid w:val="00D22844"/>
    <w:rsid w:val="00D22C29"/>
    <w:rsid w:val="00D22D62"/>
    <w:rsid w:val="00D23903"/>
    <w:rsid w:val="00D23F84"/>
    <w:rsid w:val="00D26690"/>
    <w:rsid w:val="00D26E3C"/>
    <w:rsid w:val="00D302C4"/>
    <w:rsid w:val="00D324FC"/>
    <w:rsid w:val="00D32BDF"/>
    <w:rsid w:val="00D35CCE"/>
    <w:rsid w:val="00D36885"/>
    <w:rsid w:val="00D373B5"/>
    <w:rsid w:val="00D37C19"/>
    <w:rsid w:val="00D40858"/>
    <w:rsid w:val="00D41C25"/>
    <w:rsid w:val="00D41EDE"/>
    <w:rsid w:val="00D42352"/>
    <w:rsid w:val="00D446A4"/>
    <w:rsid w:val="00D50A0D"/>
    <w:rsid w:val="00D51C53"/>
    <w:rsid w:val="00D52412"/>
    <w:rsid w:val="00D52954"/>
    <w:rsid w:val="00D558B0"/>
    <w:rsid w:val="00D56B36"/>
    <w:rsid w:val="00D56FC2"/>
    <w:rsid w:val="00D5716E"/>
    <w:rsid w:val="00D608F5"/>
    <w:rsid w:val="00D62042"/>
    <w:rsid w:val="00D6339A"/>
    <w:rsid w:val="00D637EA"/>
    <w:rsid w:val="00D649BE"/>
    <w:rsid w:val="00D66B2A"/>
    <w:rsid w:val="00D70410"/>
    <w:rsid w:val="00D712CD"/>
    <w:rsid w:val="00D71E25"/>
    <w:rsid w:val="00D7343E"/>
    <w:rsid w:val="00D75D63"/>
    <w:rsid w:val="00D7725B"/>
    <w:rsid w:val="00D81751"/>
    <w:rsid w:val="00D81F2E"/>
    <w:rsid w:val="00D82370"/>
    <w:rsid w:val="00D82D5C"/>
    <w:rsid w:val="00D82F54"/>
    <w:rsid w:val="00D84467"/>
    <w:rsid w:val="00D8567D"/>
    <w:rsid w:val="00D862C8"/>
    <w:rsid w:val="00D87FF3"/>
    <w:rsid w:val="00D905DC"/>
    <w:rsid w:val="00D906CB"/>
    <w:rsid w:val="00D91E5F"/>
    <w:rsid w:val="00D92014"/>
    <w:rsid w:val="00D92242"/>
    <w:rsid w:val="00D946C8"/>
    <w:rsid w:val="00D9488C"/>
    <w:rsid w:val="00D97039"/>
    <w:rsid w:val="00D97DD6"/>
    <w:rsid w:val="00DA08FC"/>
    <w:rsid w:val="00DA2C8B"/>
    <w:rsid w:val="00DA2DB7"/>
    <w:rsid w:val="00DA5E64"/>
    <w:rsid w:val="00DA7874"/>
    <w:rsid w:val="00DA7980"/>
    <w:rsid w:val="00DB1780"/>
    <w:rsid w:val="00DB195B"/>
    <w:rsid w:val="00DB2292"/>
    <w:rsid w:val="00DB3058"/>
    <w:rsid w:val="00DB31BD"/>
    <w:rsid w:val="00DB40EF"/>
    <w:rsid w:val="00DB4B24"/>
    <w:rsid w:val="00DB67C5"/>
    <w:rsid w:val="00DB6ABF"/>
    <w:rsid w:val="00DC2CB8"/>
    <w:rsid w:val="00DC3538"/>
    <w:rsid w:val="00DC4CE0"/>
    <w:rsid w:val="00DC67C5"/>
    <w:rsid w:val="00DC6C03"/>
    <w:rsid w:val="00DC70C4"/>
    <w:rsid w:val="00DC73C8"/>
    <w:rsid w:val="00DC7F95"/>
    <w:rsid w:val="00DD3566"/>
    <w:rsid w:val="00DD3599"/>
    <w:rsid w:val="00DD3667"/>
    <w:rsid w:val="00DD3D1B"/>
    <w:rsid w:val="00DD6DFC"/>
    <w:rsid w:val="00DE1AAD"/>
    <w:rsid w:val="00DE223C"/>
    <w:rsid w:val="00DE3878"/>
    <w:rsid w:val="00DE5FF0"/>
    <w:rsid w:val="00DE66AC"/>
    <w:rsid w:val="00DE66CA"/>
    <w:rsid w:val="00DE710D"/>
    <w:rsid w:val="00DE7A31"/>
    <w:rsid w:val="00DF005F"/>
    <w:rsid w:val="00DF042E"/>
    <w:rsid w:val="00DF04E4"/>
    <w:rsid w:val="00DF29E3"/>
    <w:rsid w:val="00DF3A0C"/>
    <w:rsid w:val="00DF4E96"/>
    <w:rsid w:val="00DF5C5B"/>
    <w:rsid w:val="00E004E2"/>
    <w:rsid w:val="00E00D20"/>
    <w:rsid w:val="00E01C7A"/>
    <w:rsid w:val="00E0205A"/>
    <w:rsid w:val="00E0229F"/>
    <w:rsid w:val="00E036A0"/>
    <w:rsid w:val="00E0482A"/>
    <w:rsid w:val="00E0732D"/>
    <w:rsid w:val="00E07E61"/>
    <w:rsid w:val="00E104BB"/>
    <w:rsid w:val="00E106F9"/>
    <w:rsid w:val="00E10A2D"/>
    <w:rsid w:val="00E1111B"/>
    <w:rsid w:val="00E119DB"/>
    <w:rsid w:val="00E121A2"/>
    <w:rsid w:val="00E1506C"/>
    <w:rsid w:val="00E173AE"/>
    <w:rsid w:val="00E17748"/>
    <w:rsid w:val="00E217CE"/>
    <w:rsid w:val="00E22DA5"/>
    <w:rsid w:val="00E242D8"/>
    <w:rsid w:val="00E261C9"/>
    <w:rsid w:val="00E2711B"/>
    <w:rsid w:val="00E27A13"/>
    <w:rsid w:val="00E27E9D"/>
    <w:rsid w:val="00E30A0F"/>
    <w:rsid w:val="00E30CC4"/>
    <w:rsid w:val="00E30EA5"/>
    <w:rsid w:val="00E30F3D"/>
    <w:rsid w:val="00E334EA"/>
    <w:rsid w:val="00E33795"/>
    <w:rsid w:val="00E33AC2"/>
    <w:rsid w:val="00E34FDE"/>
    <w:rsid w:val="00E354F5"/>
    <w:rsid w:val="00E35DE9"/>
    <w:rsid w:val="00E35E33"/>
    <w:rsid w:val="00E366B0"/>
    <w:rsid w:val="00E367B6"/>
    <w:rsid w:val="00E37A71"/>
    <w:rsid w:val="00E37AFB"/>
    <w:rsid w:val="00E37B32"/>
    <w:rsid w:val="00E40596"/>
    <w:rsid w:val="00E40C51"/>
    <w:rsid w:val="00E40E67"/>
    <w:rsid w:val="00E41E00"/>
    <w:rsid w:val="00E41EBA"/>
    <w:rsid w:val="00E423E4"/>
    <w:rsid w:val="00E42C8F"/>
    <w:rsid w:val="00E43698"/>
    <w:rsid w:val="00E43EF7"/>
    <w:rsid w:val="00E43F07"/>
    <w:rsid w:val="00E446D4"/>
    <w:rsid w:val="00E46FD3"/>
    <w:rsid w:val="00E47048"/>
    <w:rsid w:val="00E50732"/>
    <w:rsid w:val="00E50F49"/>
    <w:rsid w:val="00E520AA"/>
    <w:rsid w:val="00E527B1"/>
    <w:rsid w:val="00E54127"/>
    <w:rsid w:val="00E55951"/>
    <w:rsid w:val="00E56E20"/>
    <w:rsid w:val="00E60864"/>
    <w:rsid w:val="00E60A0F"/>
    <w:rsid w:val="00E6396B"/>
    <w:rsid w:val="00E639A9"/>
    <w:rsid w:val="00E6575C"/>
    <w:rsid w:val="00E660BB"/>
    <w:rsid w:val="00E660E0"/>
    <w:rsid w:val="00E66C62"/>
    <w:rsid w:val="00E6780D"/>
    <w:rsid w:val="00E71843"/>
    <w:rsid w:val="00E71F46"/>
    <w:rsid w:val="00E72097"/>
    <w:rsid w:val="00E725DD"/>
    <w:rsid w:val="00E75D4C"/>
    <w:rsid w:val="00E804C7"/>
    <w:rsid w:val="00E81A91"/>
    <w:rsid w:val="00E84CA5"/>
    <w:rsid w:val="00E864EF"/>
    <w:rsid w:val="00E90CD0"/>
    <w:rsid w:val="00E916E5"/>
    <w:rsid w:val="00E92ADA"/>
    <w:rsid w:val="00E941E2"/>
    <w:rsid w:val="00E94992"/>
    <w:rsid w:val="00E94FC5"/>
    <w:rsid w:val="00E96480"/>
    <w:rsid w:val="00E969A1"/>
    <w:rsid w:val="00E96FED"/>
    <w:rsid w:val="00EA08C4"/>
    <w:rsid w:val="00EA13CD"/>
    <w:rsid w:val="00EA165C"/>
    <w:rsid w:val="00EA1695"/>
    <w:rsid w:val="00EA28EA"/>
    <w:rsid w:val="00EA2E11"/>
    <w:rsid w:val="00EA4924"/>
    <w:rsid w:val="00EA526B"/>
    <w:rsid w:val="00EA6661"/>
    <w:rsid w:val="00EA767E"/>
    <w:rsid w:val="00EB0307"/>
    <w:rsid w:val="00EB0E68"/>
    <w:rsid w:val="00EB1791"/>
    <w:rsid w:val="00EB2D7D"/>
    <w:rsid w:val="00EB2F80"/>
    <w:rsid w:val="00EB3CCB"/>
    <w:rsid w:val="00EB4161"/>
    <w:rsid w:val="00EB6100"/>
    <w:rsid w:val="00EB6D41"/>
    <w:rsid w:val="00EB6DEC"/>
    <w:rsid w:val="00EB7602"/>
    <w:rsid w:val="00EC132F"/>
    <w:rsid w:val="00EC16DD"/>
    <w:rsid w:val="00EC1D95"/>
    <w:rsid w:val="00EC2AE7"/>
    <w:rsid w:val="00EC2C6C"/>
    <w:rsid w:val="00EC4019"/>
    <w:rsid w:val="00EC4419"/>
    <w:rsid w:val="00EC53EC"/>
    <w:rsid w:val="00EC5898"/>
    <w:rsid w:val="00EC6536"/>
    <w:rsid w:val="00EC76CB"/>
    <w:rsid w:val="00ED09AB"/>
    <w:rsid w:val="00ED0A65"/>
    <w:rsid w:val="00ED0B15"/>
    <w:rsid w:val="00ED2EA4"/>
    <w:rsid w:val="00ED347B"/>
    <w:rsid w:val="00ED4889"/>
    <w:rsid w:val="00ED6DE1"/>
    <w:rsid w:val="00ED7406"/>
    <w:rsid w:val="00EE10D1"/>
    <w:rsid w:val="00EE1C00"/>
    <w:rsid w:val="00EE22FF"/>
    <w:rsid w:val="00EE2A9A"/>
    <w:rsid w:val="00EE2C93"/>
    <w:rsid w:val="00EE5131"/>
    <w:rsid w:val="00EE631D"/>
    <w:rsid w:val="00EF13B0"/>
    <w:rsid w:val="00EF2E37"/>
    <w:rsid w:val="00EF3738"/>
    <w:rsid w:val="00EF3949"/>
    <w:rsid w:val="00EF4F00"/>
    <w:rsid w:val="00EF71C9"/>
    <w:rsid w:val="00EF7975"/>
    <w:rsid w:val="00F00280"/>
    <w:rsid w:val="00F01C00"/>
    <w:rsid w:val="00F02A45"/>
    <w:rsid w:val="00F036CA"/>
    <w:rsid w:val="00F055BE"/>
    <w:rsid w:val="00F06545"/>
    <w:rsid w:val="00F06874"/>
    <w:rsid w:val="00F07884"/>
    <w:rsid w:val="00F079DF"/>
    <w:rsid w:val="00F1092A"/>
    <w:rsid w:val="00F11BB2"/>
    <w:rsid w:val="00F1246B"/>
    <w:rsid w:val="00F14384"/>
    <w:rsid w:val="00F17223"/>
    <w:rsid w:val="00F17732"/>
    <w:rsid w:val="00F177C0"/>
    <w:rsid w:val="00F206E9"/>
    <w:rsid w:val="00F20768"/>
    <w:rsid w:val="00F207B5"/>
    <w:rsid w:val="00F2096F"/>
    <w:rsid w:val="00F20C1D"/>
    <w:rsid w:val="00F2230D"/>
    <w:rsid w:val="00F22E51"/>
    <w:rsid w:val="00F26141"/>
    <w:rsid w:val="00F33791"/>
    <w:rsid w:val="00F33BCF"/>
    <w:rsid w:val="00F35A1C"/>
    <w:rsid w:val="00F3745D"/>
    <w:rsid w:val="00F40CA9"/>
    <w:rsid w:val="00F40E20"/>
    <w:rsid w:val="00F41579"/>
    <w:rsid w:val="00F415EB"/>
    <w:rsid w:val="00F41A71"/>
    <w:rsid w:val="00F41C10"/>
    <w:rsid w:val="00F42945"/>
    <w:rsid w:val="00F42E86"/>
    <w:rsid w:val="00F43731"/>
    <w:rsid w:val="00F43D75"/>
    <w:rsid w:val="00F459EC"/>
    <w:rsid w:val="00F45D63"/>
    <w:rsid w:val="00F472A0"/>
    <w:rsid w:val="00F4789C"/>
    <w:rsid w:val="00F50FAE"/>
    <w:rsid w:val="00F51F4B"/>
    <w:rsid w:val="00F520B1"/>
    <w:rsid w:val="00F54027"/>
    <w:rsid w:val="00F54DFD"/>
    <w:rsid w:val="00F54E18"/>
    <w:rsid w:val="00F5535C"/>
    <w:rsid w:val="00F55738"/>
    <w:rsid w:val="00F5641F"/>
    <w:rsid w:val="00F56C94"/>
    <w:rsid w:val="00F57E13"/>
    <w:rsid w:val="00F6124C"/>
    <w:rsid w:val="00F63F00"/>
    <w:rsid w:val="00F64A53"/>
    <w:rsid w:val="00F64AE4"/>
    <w:rsid w:val="00F6592D"/>
    <w:rsid w:val="00F67D29"/>
    <w:rsid w:val="00F72847"/>
    <w:rsid w:val="00F73106"/>
    <w:rsid w:val="00F736BE"/>
    <w:rsid w:val="00F737CF"/>
    <w:rsid w:val="00F73E28"/>
    <w:rsid w:val="00F7495E"/>
    <w:rsid w:val="00F753E1"/>
    <w:rsid w:val="00F75558"/>
    <w:rsid w:val="00F75FF4"/>
    <w:rsid w:val="00F8225B"/>
    <w:rsid w:val="00F82C52"/>
    <w:rsid w:val="00F8363C"/>
    <w:rsid w:val="00F837C6"/>
    <w:rsid w:val="00F83ECE"/>
    <w:rsid w:val="00F84007"/>
    <w:rsid w:val="00F84291"/>
    <w:rsid w:val="00F84F3B"/>
    <w:rsid w:val="00F87BB6"/>
    <w:rsid w:val="00F91DB0"/>
    <w:rsid w:val="00F922EC"/>
    <w:rsid w:val="00F92511"/>
    <w:rsid w:val="00F934FB"/>
    <w:rsid w:val="00F942D4"/>
    <w:rsid w:val="00F94605"/>
    <w:rsid w:val="00F97B29"/>
    <w:rsid w:val="00FA12C4"/>
    <w:rsid w:val="00FA13E2"/>
    <w:rsid w:val="00FA2387"/>
    <w:rsid w:val="00FA3F65"/>
    <w:rsid w:val="00FA463C"/>
    <w:rsid w:val="00FA4936"/>
    <w:rsid w:val="00FA5535"/>
    <w:rsid w:val="00FA56A2"/>
    <w:rsid w:val="00FA5F6B"/>
    <w:rsid w:val="00FA607F"/>
    <w:rsid w:val="00FA6EFA"/>
    <w:rsid w:val="00FA7945"/>
    <w:rsid w:val="00FA7E0A"/>
    <w:rsid w:val="00FB1AB0"/>
    <w:rsid w:val="00FB2EAD"/>
    <w:rsid w:val="00FB4845"/>
    <w:rsid w:val="00FB6CDD"/>
    <w:rsid w:val="00FB705B"/>
    <w:rsid w:val="00FB72DF"/>
    <w:rsid w:val="00FC0850"/>
    <w:rsid w:val="00FC0BCD"/>
    <w:rsid w:val="00FC111D"/>
    <w:rsid w:val="00FC1B5A"/>
    <w:rsid w:val="00FC61AC"/>
    <w:rsid w:val="00FD0484"/>
    <w:rsid w:val="00FD133E"/>
    <w:rsid w:val="00FD1706"/>
    <w:rsid w:val="00FD1EAF"/>
    <w:rsid w:val="00FD1F37"/>
    <w:rsid w:val="00FD55E7"/>
    <w:rsid w:val="00FE3391"/>
    <w:rsid w:val="00FE6A63"/>
    <w:rsid w:val="00FE6BC8"/>
    <w:rsid w:val="00FF17ED"/>
    <w:rsid w:val="00FF3664"/>
    <w:rsid w:val="00FF3AF1"/>
    <w:rsid w:val="00FF48E9"/>
    <w:rsid w:val="00FF796E"/>
    <w:rsid w:val="00FF7EC0"/>
    <w:rsid w:val="02ABDDEF"/>
    <w:rsid w:val="034CA399"/>
    <w:rsid w:val="03599C27"/>
    <w:rsid w:val="037161FE"/>
    <w:rsid w:val="064876D6"/>
    <w:rsid w:val="07F9EBB1"/>
    <w:rsid w:val="08E67C18"/>
    <w:rsid w:val="09C7D424"/>
    <w:rsid w:val="0AE58725"/>
    <w:rsid w:val="0B8D33F8"/>
    <w:rsid w:val="0C018CD5"/>
    <w:rsid w:val="0C24F57D"/>
    <w:rsid w:val="0DB784C3"/>
    <w:rsid w:val="0EFB4B2D"/>
    <w:rsid w:val="1050D5A2"/>
    <w:rsid w:val="1074052F"/>
    <w:rsid w:val="10F9E1C1"/>
    <w:rsid w:val="1219F44B"/>
    <w:rsid w:val="13708AFD"/>
    <w:rsid w:val="159CAFF0"/>
    <w:rsid w:val="161B4420"/>
    <w:rsid w:val="19B955EC"/>
    <w:rsid w:val="1A162A56"/>
    <w:rsid w:val="1A1CFD28"/>
    <w:rsid w:val="1A230CA3"/>
    <w:rsid w:val="1ABA437C"/>
    <w:rsid w:val="1BDEE01B"/>
    <w:rsid w:val="1C53996A"/>
    <w:rsid w:val="1FABC4B7"/>
    <w:rsid w:val="1FEF4513"/>
    <w:rsid w:val="208080D9"/>
    <w:rsid w:val="215711AC"/>
    <w:rsid w:val="2322E521"/>
    <w:rsid w:val="251087C8"/>
    <w:rsid w:val="259007D0"/>
    <w:rsid w:val="25A3BC19"/>
    <w:rsid w:val="25D56CD5"/>
    <w:rsid w:val="2A312641"/>
    <w:rsid w:val="2AA62912"/>
    <w:rsid w:val="2B5B585A"/>
    <w:rsid w:val="2C437FD4"/>
    <w:rsid w:val="2D69C322"/>
    <w:rsid w:val="2DC606D9"/>
    <w:rsid w:val="2DD0CB18"/>
    <w:rsid w:val="2E71D74F"/>
    <w:rsid w:val="2F230DF2"/>
    <w:rsid w:val="2F907208"/>
    <w:rsid w:val="300FCD6F"/>
    <w:rsid w:val="30471EDC"/>
    <w:rsid w:val="31B71B6C"/>
    <w:rsid w:val="32168A1E"/>
    <w:rsid w:val="3270D952"/>
    <w:rsid w:val="32A0AED0"/>
    <w:rsid w:val="32BBF664"/>
    <w:rsid w:val="33941110"/>
    <w:rsid w:val="33C8E1B4"/>
    <w:rsid w:val="35AD464B"/>
    <w:rsid w:val="369A906D"/>
    <w:rsid w:val="37AC11C3"/>
    <w:rsid w:val="38DCBF3E"/>
    <w:rsid w:val="390DB90B"/>
    <w:rsid w:val="39116175"/>
    <w:rsid w:val="39FC1498"/>
    <w:rsid w:val="3B85A3E9"/>
    <w:rsid w:val="3BA1DBDB"/>
    <w:rsid w:val="3CD474E7"/>
    <w:rsid w:val="3D8E7605"/>
    <w:rsid w:val="3E31B270"/>
    <w:rsid w:val="3F26E197"/>
    <w:rsid w:val="3FB18DC5"/>
    <w:rsid w:val="413EA55C"/>
    <w:rsid w:val="417CE0C6"/>
    <w:rsid w:val="418607D4"/>
    <w:rsid w:val="41DD5EC6"/>
    <w:rsid w:val="425192C1"/>
    <w:rsid w:val="44B7B449"/>
    <w:rsid w:val="44BE0681"/>
    <w:rsid w:val="454429B1"/>
    <w:rsid w:val="45ADFEC6"/>
    <w:rsid w:val="45C16CD8"/>
    <w:rsid w:val="46847BD3"/>
    <w:rsid w:val="486F5E33"/>
    <w:rsid w:val="48CD5CB5"/>
    <w:rsid w:val="4943E535"/>
    <w:rsid w:val="4B114ED9"/>
    <w:rsid w:val="4C920A06"/>
    <w:rsid w:val="4E456E32"/>
    <w:rsid w:val="51AEDC76"/>
    <w:rsid w:val="51DCD962"/>
    <w:rsid w:val="51FA3924"/>
    <w:rsid w:val="52C21AC9"/>
    <w:rsid w:val="52F2FDFD"/>
    <w:rsid w:val="53A2A712"/>
    <w:rsid w:val="5434585C"/>
    <w:rsid w:val="54AC3BCE"/>
    <w:rsid w:val="54D377FF"/>
    <w:rsid w:val="55E900B6"/>
    <w:rsid w:val="56D1B410"/>
    <w:rsid w:val="58B0736F"/>
    <w:rsid w:val="5A0583CF"/>
    <w:rsid w:val="5CCC3C14"/>
    <w:rsid w:val="5EA6BB8C"/>
    <w:rsid w:val="606D52DD"/>
    <w:rsid w:val="623DBE6A"/>
    <w:rsid w:val="62AC8714"/>
    <w:rsid w:val="64FB2465"/>
    <w:rsid w:val="6543512B"/>
    <w:rsid w:val="65B9D116"/>
    <w:rsid w:val="65E8FC88"/>
    <w:rsid w:val="677EEF40"/>
    <w:rsid w:val="68D6AB4C"/>
    <w:rsid w:val="6983BB80"/>
    <w:rsid w:val="6B174329"/>
    <w:rsid w:val="6B2546A3"/>
    <w:rsid w:val="6D0DF79B"/>
    <w:rsid w:val="6D163B79"/>
    <w:rsid w:val="6D2386B5"/>
    <w:rsid w:val="6D88D98F"/>
    <w:rsid w:val="6E20D6E4"/>
    <w:rsid w:val="706623A5"/>
    <w:rsid w:val="70B0D337"/>
    <w:rsid w:val="7313838E"/>
    <w:rsid w:val="740A544D"/>
    <w:rsid w:val="7489E451"/>
    <w:rsid w:val="760C2CCF"/>
    <w:rsid w:val="76C9E82E"/>
    <w:rsid w:val="7894E180"/>
    <w:rsid w:val="7B0235BA"/>
    <w:rsid w:val="7E35DB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4D964D40"/>
  <w14:defaultImageDpi w14:val="32767"/>
  <w15:chartTrackingRefBased/>
  <w15:docId w15:val="{F0991024-5B44-47D7-A26D-033629AA0F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 w:qFormat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 w:qFormat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DD3566"/>
    <w:pPr>
      <w:spacing w:line="360" w:lineRule="auto"/>
    </w:pPr>
    <w:rPr>
      <w:rFonts w:ascii="FS Me" w:hAnsi="FS Me"/>
      <w:sz w:val="28"/>
    </w:rPr>
  </w:style>
  <w:style w:type="paragraph" w:styleId="Heading1">
    <w:name w:val="heading 1"/>
    <w:basedOn w:val="Normal"/>
    <w:next w:val="Normal"/>
    <w:link w:val="Heading1Char"/>
    <w:uiPriority w:val="9"/>
    <w:qFormat/>
    <w:rsid w:val="00AF02DA"/>
    <w:pPr>
      <w:spacing w:before="2040" w:after="240"/>
      <w:outlineLvl w:val="0"/>
    </w:pPr>
    <w:rPr>
      <w:b/>
      <w:color w:val="003024"/>
      <w:sz w:val="7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A87D61"/>
    <w:pPr>
      <w:keepNext/>
      <w:keepLines/>
      <w:spacing w:before="360" w:after="240" w:line="276" w:lineRule="auto"/>
      <w:outlineLvl w:val="1"/>
    </w:pPr>
    <w:rPr>
      <w:rFonts w:eastAsiaTheme="majorEastAsia" w:cstheme="minorHAnsi"/>
      <w:b/>
      <w:bCs/>
      <w:color w:val="003024"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A87D61"/>
    <w:pPr>
      <w:spacing w:before="240" w:after="0" w:line="276" w:lineRule="auto"/>
      <w:outlineLvl w:val="2"/>
    </w:pPr>
    <w:rPr>
      <w:b/>
      <w:bCs/>
      <w:color w:val="003024"/>
      <w:szCs w:val="28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A87D61"/>
    <w:pPr>
      <w:spacing w:before="240" w:after="0" w:line="276" w:lineRule="auto"/>
      <w:outlineLvl w:val="3"/>
    </w:pPr>
    <w:rPr>
      <w:b/>
      <w:bCs/>
      <w:color w:val="003024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00A87D61"/>
    <w:pPr>
      <w:spacing w:before="120" w:after="0" w:line="276" w:lineRule="auto"/>
      <w:outlineLvl w:val="4"/>
    </w:pPr>
    <w:rPr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C87E26"/>
    <w:rPr>
      <w:color w:val="808080"/>
    </w:rPr>
  </w:style>
  <w:style w:type="character" w:customStyle="1" w:styleId="Heading1Char">
    <w:name w:val="Heading 1 Char"/>
    <w:basedOn w:val="DefaultParagraphFont"/>
    <w:link w:val="Heading1"/>
    <w:uiPriority w:val="9"/>
    <w:rsid w:val="00AF02DA"/>
    <w:rPr>
      <w:rFonts w:ascii="FS Me" w:hAnsi="FS Me"/>
      <w:b/>
      <w:color w:val="003024"/>
      <w:sz w:val="72"/>
    </w:rPr>
  </w:style>
  <w:style w:type="paragraph" w:styleId="Title">
    <w:name w:val="Title"/>
    <w:basedOn w:val="Heading1"/>
    <w:next w:val="Normal"/>
    <w:link w:val="TitleChar"/>
    <w:uiPriority w:val="10"/>
    <w:qFormat/>
    <w:rsid w:val="00C87E26"/>
    <w:pPr>
      <w:spacing w:before="720"/>
    </w:pPr>
  </w:style>
  <w:style w:type="character" w:customStyle="1" w:styleId="TitleChar">
    <w:name w:val="Title Char"/>
    <w:basedOn w:val="DefaultParagraphFont"/>
    <w:link w:val="Title"/>
    <w:uiPriority w:val="10"/>
    <w:rsid w:val="00C87E26"/>
    <w:rPr>
      <w:rFonts w:ascii="FS Me" w:hAnsi="FS Me"/>
      <w:b/>
      <w:color w:val="003024"/>
      <w:sz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C87E26"/>
    <w:pPr>
      <w:numPr>
        <w:ilvl w:val="1"/>
      </w:numPr>
    </w:pPr>
    <w:rPr>
      <w:rFonts w:eastAsiaTheme="minorEastAsia"/>
      <w:b/>
      <w:bCs/>
      <w:color w:val="003024"/>
      <w:spacing w:val="15"/>
      <w:sz w:val="48"/>
      <w:szCs w:val="48"/>
    </w:rPr>
  </w:style>
  <w:style w:type="character" w:customStyle="1" w:styleId="SubtitleChar">
    <w:name w:val="Subtitle Char"/>
    <w:basedOn w:val="DefaultParagraphFont"/>
    <w:link w:val="Subtitle"/>
    <w:uiPriority w:val="11"/>
    <w:rsid w:val="00C87E26"/>
    <w:rPr>
      <w:rFonts w:eastAsiaTheme="minorEastAsia"/>
      <w:b/>
      <w:bCs/>
      <w:color w:val="003024"/>
      <w:spacing w:val="15"/>
      <w:sz w:val="48"/>
      <w:szCs w:val="48"/>
    </w:rPr>
  </w:style>
  <w:style w:type="paragraph" w:styleId="Header">
    <w:name w:val="header"/>
    <w:basedOn w:val="Normal"/>
    <w:link w:val="HeaderChar"/>
    <w:uiPriority w:val="99"/>
    <w:unhideWhenUsed/>
    <w:rsid w:val="00AF02DA"/>
    <w:pPr>
      <w:tabs>
        <w:tab w:val="center" w:pos="4513"/>
        <w:tab w:val="right" w:pos="9026"/>
      </w:tabs>
      <w:spacing w:after="0" w:line="240" w:lineRule="auto"/>
      <w:ind w:left="-567"/>
    </w:pPr>
    <w:rPr>
      <w:noProof/>
    </w:rPr>
  </w:style>
  <w:style w:type="character" w:customStyle="1" w:styleId="HeaderChar">
    <w:name w:val="Header Char"/>
    <w:basedOn w:val="DefaultParagraphFont"/>
    <w:link w:val="Header"/>
    <w:uiPriority w:val="99"/>
    <w:rsid w:val="00AF02DA"/>
    <w:rPr>
      <w:noProof/>
    </w:rPr>
  </w:style>
  <w:style w:type="paragraph" w:styleId="Footer">
    <w:name w:val="footer"/>
    <w:basedOn w:val="Normal"/>
    <w:link w:val="FooterChar"/>
    <w:uiPriority w:val="99"/>
    <w:unhideWhenUsed/>
    <w:rsid w:val="00A87D61"/>
    <w:pPr>
      <w:tabs>
        <w:tab w:val="center" w:pos="4513"/>
        <w:tab w:val="right" w:pos="9026"/>
      </w:tabs>
      <w:spacing w:after="0" w:line="240" w:lineRule="auto"/>
      <w:jc w:val="center"/>
    </w:pPr>
    <w:rPr>
      <w:lang w:val="en-US"/>
    </w:rPr>
  </w:style>
  <w:style w:type="character" w:customStyle="1" w:styleId="FooterChar">
    <w:name w:val="Footer Char"/>
    <w:basedOn w:val="DefaultParagraphFont"/>
    <w:link w:val="Footer"/>
    <w:uiPriority w:val="99"/>
    <w:rsid w:val="00A87D61"/>
    <w:rPr>
      <w:lang w:val="en-US"/>
    </w:rPr>
  </w:style>
  <w:style w:type="character" w:customStyle="1" w:styleId="Heading2Char">
    <w:name w:val="Heading 2 Char"/>
    <w:basedOn w:val="DefaultParagraphFont"/>
    <w:link w:val="Heading2"/>
    <w:uiPriority w:val="9"/>
    <w:rsid w:val="00A87D61"/>
    <w:rPr>
      <w:rFonts w:eastAsiaTheme="majorEastAsia" w:cstheme="minorHAnsi"/>
      <w:b/>
      <w:bCs/>
      <w:color w:val="003024"/>
      <w:sz w:val="36"/>
      <w:szCs w:val="36"/>
    </w:rPr>
  </w:style>
  <w:style w:type="character" w:customStyle="1" w:styleId="Heading3Char">
    <w:name w:val="Heading 3 Char"/>
    <w:basedOn w:val="DefaultParagraphFont"/>
    <w:link w:val="Heading3"/>
    <w:uiPriority w:val="9"/>
    <w:rsid w:val="00A87D61"/>
    <w:rPr>
      <w:b/>
      <w:bCs/>
      <w:color w:val="003024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rsid w:val="00A87D61"/>
    <w:rPr>
      <w:b/>
      <w:bCs/>
      <w:color w:val="003024"/>
      <w:sz w:val="24"/>
      <w:szCs w:val="24"/>
    </w:rPr>
  </w:style>
  <w:style w:type="table" w:styleId="TableGrid">
    <w:name w:val="Table Grid"/>
    <w:basedOn w:val="TableNormal"/>
    <w:uiPriority w:val="39"/>
    <w:rsid w:val="00A87D6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Heading5Char">
    <w:name w:val="Heading 5 Char"/>
    <w:basedOn w:val="DefaultParagraphFont"/>
    <w:link w:val="Heading5"/>
    <w:uiPriority w:val="9"/>
    <w:rsid w:val="00A87D61"/>
    <w:rPr>
      <w:b/>
      <w:bCs/>
      <w:i/>
      <w:iCs/>
    </w:rPr>
  </w:style>
  <w:style w:type="character" w:styleId="Strong">
    <w:name w:val="Strong"/>
    <w:aliases w:val="Bold"/>
    <w:basedOn w:val="DefaultParagraphFont"/>
    <w:uiPriority w:val="22"/>
    <w:qFormat/>
    <w:rsid w:val="00A87D61"/>
    <w:rPr>
      <w:b/>
      <w:bCs/>
    </w:rPr>
  </w:style>
  <w:style w:type="character" w:styleId="Emphasis">
    <w:name w:val="Emphasis"/>
    <w:aliases w:val="Italic"/>
    <w:basedOn w:val="DefaultParagraphFont"/>
    <w:uiPriority w:val="20"/>
    <w:qFormat/>
    <w:rsid w:val="00A87D61"/>
    <w:rPr>
      <w:i/>
      <w:iCs/>
    </w:rPr>
  </w:style>
  <w:style w:type="character" w:styleId="IntenseEmphasis">
    <w:name w:val="Intense Emphasis"/>
    <w:aliases w:val="Bold Italic"/>
    <w:uiPriority w:val="21"/>
    <w:qFormat/>
    <w:rsid w:val="00A87D61"/>
    <w:rPr>
      <w:b/>
      <w:bCs/>
      <w:i/>
      <w:iCs/>
    </w:rPr>
  </w:style>
  <w:style w:type="paragraph" w:styleId="ListBullet">
    <w:name w:val="List Bullet"/>
    <w:basedOn w:val="Normal"/>
    <w:uiPriority w:val="99"/>
    <w:unhideWhenUsed/>
    <w:qFormat/>
    <w:rsid w:val="00A87D61"/>
    <w:pPr>
      <w:numPr>
        <w:numId w:val="1"/>
      </w:numPr>
      <w:spacing w:before="120" w:after="120" w:line="288" w:lineRule="auto"/>
    </w:pPr>
  </w:style>
  <w:style w:type="paragraph" w:styleId="ListBullet2">
    <w:name w:val="List Bullet 2"/>
    <w:basedOn w:val="Normal"/>
    <w:uiPriority w:val="99"/>
    <w:unhideWhenUsed/>
    <w:qFormat/>
    <w:rsid w:val="00A87D61"/>
    <w:pPr>
      <w:numPr>
        <w:ilvl w:val="1"/>
        <w:numId w:val="1"/>
      </w:numPr>
      <w:spacing w:before="120" w:after="120" w:line="288" w:lineRule="auto"/>
    </w:pPr>
  </w:style>
  <w:style w:type="paragraph" w:styleId="ListBullet3">
    <w:name w:val="List Bullet 3"/>
    <w:basedOn w:val="Normal"/>
    <w:uiPriority w:val="99"/>
    <w:unhideWhenUsed/>
    <w:rsid w:val="00A87D61"/>
    <w:pPr>
      <w:numPr>
        <w:ilvl w:val="2"/>
        <w:numId w:val="1"/>
      </w:numPr>
      <w:spacing w:before="120" w:after="120" w:line="288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A87D61"/>
    <w:pPr>
      <w:spacing w:line="276" w:lineRule="auto"/>
    </w:pPr>
    <w:rPr>
      <w:i/>
      <w:iCs/>
      <w:color w:val="003024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A87D61"/>
    <w:rPr>
      <w:i/>
      <w:iCs/>
      <w:color w:val="003024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87D61"/>
    <w:pPr>
      <w:pBdr>
        <w:top w:val="single" w:sz="4" w:space="10" w:color="085418"/>
        <w:bottom w:val="single" w:sz="4" w:space="10" w:color="085418"/>
      </w:pBdr>
      <w:spacing w:before="360" w:after="360" w:line="276" w:lineRule="auto"/>
      <w:jc w:val="center"/>
    </w:pPr>
    <w:rPr>
      <w:i/>
      <w:iCs/>
      <w:color w:val="003024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87D61"/>
    <w:rPr>
      <w:i/>
      <w:iCs/>
      <w:color w:val="003024"/>
    </w:rPr>
  </w:style>
  <w:style w:type="paragraph" w:styleId="ListParagraph">
    <w:name w:val="List Paragraph"/>
    <w:aliases w:val="List Paragraph 2"/>
    <w:basedOn w:val="Normal"/>
    <w:uiPriority w:val="34"/>
    <w:qFormat/>
    <w:rsid w:val="0096006E"/>
    <w:pPr>
      <w:ind w:left="720"/>
      <w:contextualSpacing/>
    </w:pPr>
  </w:style>
  <w:style w:type="character" w:styleId="CommentReference">
    <w:name w:val="annotation reference"/>
    <w:basedOn w:val="DefaultParagraphFont"/>
    <w:uiPriority w:val="99"/>
    <w:semiHidden/>
    <w:unhideWhenUsed/>
    <w:rsid w:val="005C4B84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5C4B84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5C4B84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C4B8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C4B84"/>
    <w:rPr>
      <w:b/>
      <w:bCs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5C336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C3362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77555A"/>
    <w:rPr>
      <w:color w:val="2B579A"/>
      <w:shd w:val="clear" w:color="auto" w:fill="E1DFDD"/>
    </w:rPr>
  </w:style>
  <w:style w:type="character" w:customStyle="1" w:styleId="cf01">
    <w:name w:val="cf01"/>
    <w:basedOn w:val="DefaultParagraphFont"/>
    <w:rsid w:val="00550954"/>
    <w:rPr>
      <w:rFonts w:ascii="Segoe UI" w:hAnsi="Segoe UI" w:cs="Segoe UI" w:hint="default"/>
      <w:sz w:val="18"/>
      <w:szCs w:val="18"/>
    </w:rPr>
  </w:style>
  <w:style w:type="paragraph" w:styleId="TOC1">
    <w:name w:val="toc 1"/>
    <w:basedOn w:val="Normal"/>
    <w:next w:val="Normal"/>
    <w:autoRedefine/>
    <w:uiPriority w:val="39"/>
    <w:unhideWhenUsed/>
    <w:rsid w:val="008E1BFD"/>
    <w:pPr>
      <w:tabs>
        <w:tab w:val="right" w:pos="9016"/>
      </w:tabs>
      <w:spacing w:before="360" w:after="0" w:line="240" w:lineRule="auto"/>
    </w:pPr>
    <w:rPr>
      <w:rFonts w:asciiTheme="majorHAnsi" w:hAnsiTheme="majorHAnsi" w:cstheme="majorHAnsi"/>
      <w:b/>
      <w:bCs/>
      <w:caps/>
      <w:sz w:val="24"/>
      <w:szCs w:val="24"/>
    </w:rPr>
  </w:style>
  <w:style w:type="paragraph" w:styleId="TOC2">
    <w:name w:val="toc 2"/>
    <w:basedOn w:val="Normal"/>
    <w:next w:val="Normal"/>
    <w:autoRedefine/>
    <w:uiPriority w:val="39"/>
    <w:unhideWhenUsed/>
    <w:rsid w:val="0005267E"/>
    <w:pPr>
      <w:tabs>
        <w:tab w:val="right" w:pos="9016"/>
      </w:tabs>
      <w:spacing w:before="240" w:after="0" w:line="720" w:lineRule="auto"/>
      <w:ind w:left="2160"/>
    </w:pPr>
    <w:rPr>
      <w:rFonts w:asciiTheme="minorHAnsi" w:hAnsiTheme="minorHAnsi" w:cstheme="minorHAnsi"/>
      <w:b/>
      <w:bCs/>
      <w:sz w:val="20"/>
      <w:szCs w:val="20"/>
    </w:rPr>
  </w:style>
  <w:style w:type="paragraph" w:styleId="TOC3">
    <w:name w:val="toc 3"/>
    <w:basedOn w:val="Normal"/>
    <w:next w:val="Normal"/>
    <w:autoRedefine/>
    <w:uiPriority w:val="39"/>
    <w:unhideWhenUsed/>
    <w:rsid w:val="0005267E"/>
    <w:pPr>
      <w:spacing w:after="0"/>
      <w:ind w:left="280"/>
    </w:pPr>
    <w:rPr>
      <w:rFonts w:asciiTheme="minorHAnsi" w:hAnsiTheme="minorHAnsi" w:cstheme="minorHAnsi"/>
      <w:sz w:val="20"/>
      <w:szCs w:val="20"/>
    </w:rPr>
  </w:style>
  <w:style w:type="paragraph" w:styleId="TOC4">
    <w:name w:val="toc 4"/>
    <w:basedOn w:val="Normal"/>
    <w:next w:val="Normal"/>
    <w:autoRedefine/>
    <w:uiPriority w:val="39"/>
    <w:unhideWhenUsed/>
    <w:rsid w:val="0005267E"/>
    <w:pPr>
      <w:spacing w:after="0"/>
      <w:ind w:left="560"/>
    </w:pPr>
    <w:rPr>
      <w:rFonts w:asciiTheme="minorHAnsi" w:hAnsiTheme="minorHAnsi" w:cstheme="minorHAnsi"/>
      <w:sz w:val="20"/>
      <w:szCs w:val="20"/>
    </w:rPr>
  </w:style>
  <w:style w:type="paragraph" w:styleId="TOC5">
    <w:name w:val="toc 5"/>
    <w:basedOn w:val="Normal"/>
    <w:next w:val="Normal"/>
    <w:autoRedefine/>
    <w:uiPriority w:val="39"/>
    <w:unhideWhenUsed/>
    <w:rsid w:val="0005267E"/>
    <w:pPr>
      <w:spacing w:after="0"/>
      <w:ind w:left="840"/>
    </w:pPr>
    <w:rPr>
      <w:rFonts w:asciiTheme="minorHAnsi" w:hAnsiTheme="minorHAnsi" w:cstheme="minorHAnsi"/>
      <w:sz w:val="20"/>
      <w:szCs w:val="20"/>
    </w:rPr>
  </w:style>
  <w:style w:type="paragraph" w:styleId="TOC6">
    <w:name w:val="toc 6"/>
    <w:basedOn w:val="Normal"/>
    <w:next w:val="Normal"/>
    <w:autoRedefine/>
    <w:uiPriority w:val="39"/>
    <w:unhideWhenUsed/>
    <w:rsid w:val="0005267E"/>
    <w:pPr>
      <w:spacing w:after="0"/>
      <w:ind w:left="1120"/>
    </w:pPr>
    <w:rPr>
      <w:rFonts w:asciiTheme="minorHAnsi" w:hAnsiTheme="minorHAnsi" w:cstheme="minorHAnsi"/>
      <w:sz w:val="20"/>
      <w:szCs w:val="20"/>
    </w:rPr>
  </w:style>
  <w:style w:type="paragraph" w:styleId="TOC7">
    <w:name w:val="toc 7"/>
    <w:basedOn w:val="Normal"/>
    <w:next w:val="Normal"/>
    <w:autoRedefine/>
    <w:uiPriority w:val="39"/>
    <w:unhideWhenUsed/>
    <w:rsid w:val="0005267E"/>
    <w:pPr>
      <w:spacing w:after="0"/>
      <w:ind w:left="1400"/>
    </w:pPr>
    <w:rPr>
      <w:rFonts w:asciiTheme="minorHAnsi" w:hAnsiTheme="minorHAnsi" w:cstheme="minorHAnsi"/>
      <w:sz w:val="20"/>
      <w:szCs w:val="20"/>
    </w:rPr>
  </w:style>
  <w:style w:type="paragraph" w:styleId="TOC8">
    <w:name w:val="toc 8"/>
    <w:basedOn w:val="Normal"/>
    <w:next w:val="Normal"/>
    <w:autoRedefine/>
    <w:uiPriority w:val="39"/>
    <w:unhideWhenUsed/>
    <w:rsid w:val="0005267E"/>
    <w:pPr>
      <w:spacing w:after="0"/>
      <w:ind w:left="1680"/>
    </w:pPr>
    <w:rPr>
      <w:rFonts w:asciiTheme="minorHAnsi" w:hAnsiTheme="minorHAnsi" w:cstheme="minorHAnsi"/>
      <w:sz w:val="20"/>
      <w:szCs w:val="20"/>
    </w:rPr>
  </w:style>
  <w:style w:type="paragraph" w:styleId="TOC9">
    <w:name w:val="toc 9"/>
    <w:basedOn w:val="Normal"/>
    <w:next w:val="Normal"/>
    <w:autoRedefine/>
    <w:uiPriority w:val="39"/>
    <w:unhideWhenUsed/>
    <w:rsid w:val="0005267E"/>
    <w:pPr>
      <w:spacing w:after="0"/>
      <w:ind w:left="1960"/>
    </w:pPr>
    <w:rPr>
      <w:rFonts w:asciiTheme="minorHAnsi" w:hAnsiTheme="minorHAnsi" w:cstheme="minorHAnsi"/>
      <w:sz w:val="20"/>
      <w:szCs w:val="20"/>
    </w:rPr>
  </w:style>
  <w:style w:type="paragraph" w:styleId="NormalWeb">
    <w:name w:val="Normal (Web)"/>
    <w:basedOn w:val="Normal"/>
    <w:uiPriority w:val="99"/>
    <w:semiHidden/>
    <w:unhideWhenUsed/>
    <w:rsid w:val="00A262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1764110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117" Type="http://schemas.openxmlformats.org/officeDocument/2006/relationships/header" Target="header2.xml"/><Relationship Id="rId21" Type="http://schemas.openxmlformats.org/officeDocument/2006/relationships/image" Target="media/image11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2.png"/><Relationship Id="rId68" Type="http://schemas.openxmlformats.org/officeDocument/2006/relationships/image" Target="media/image56.png"/><Relationship Id="rId84" Type="http://schemas.openxmlformats.org/officeDocument/2006/relationships/image" Target="media/image69.png"/><Relationship Id="rId89" Type="http://schemas.openxmlformats.org/officeDocument/2006/relationships/image" Target="media/image76.png"/><Relationship Id="rId112" Type="http://schemas.openxmlformats.org/officeDocument/2006/relationships/image" Target="media/image99.png"/><Relationship Id="rId16" Type="http://schemas.openxmlformats.org/officeDocument/2006/relationships/image" Target="media/image6.png"/><Relationship Id="rId107" Type="http://schemas.openxmlformats.org/officeDocument/2006/relationships/image" Target="media/image94.png"/><Relationship Id="rId11" Type="http://schemas.openxmlformats.org/officeDocument/2006/relationships/image" Target="media/image1.png"/><Relationship Id="rId24" Type="http://schemas.openxmlformats.org/officeDocument/2006/relationships/image" Target="media/image14.png"/><Relationship Id="rId32" Type="http://schemas.openxmlformats.org/officeDocument/2006/relationships/image" Target="media/image22.jpeg"/><Relationship Id="rId37" Type="http://schemas.openxmlformats.org/officeDocument/2006/relationships/image" Target="media/image25.jpe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image" Target="media/image39.png"/><Relationship Id="rId58" Type="http://schemas.openxmlformats.org/officeDocument/2006/relationships/image" Target="media/image47.png"/><Relationship Id="rId66" Type="http://schemas.openxmlformats.org/officeDocument/2006/relationships/image" Target="media/image54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87" Type="http://schemas.openxmlformats.org/officeDocument/2006/relationships/image" Target="media/image74.png"/><Relationship Id="rId102" Type="http://schemas.openxmlformats.org/officeDocument/2006/relationships/image" Target="media/image89.png"/><Relationship Id="rId110" Type="http://schemas.openxmlformats.org/officeDocument/2006/relationships/image" Target="media/image95.png"/><Relationship Id="rId115" Type="http://schemas.openxmlformats.org/officeDocument/2006/relationships/header" Target="header1.xml"/><Relationship Id="rId5" Type="http://schemas.openxmlformats.org/officeDocument/2006/relationships/numbering" Target="numbering.xml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90" Type="http://schemas.openxmlformats.org/officeDocument/2006/relationships/image" Target="media/image77.png"/><Relationship Id="rId95" Type="http://schemas.openxmlformats.org/officeDocument/2006/relationships/image" Target="media/image8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19.jpeg"/><Relationship Id="rId35" Type="http://schemas.openxmlformats.org/officeDocument/2006/relationships/image" Target="media/image22.png"/><Relationship Id="rId43" Type="http://schemas.openxmlformats.org/officeDocument/2006/relationships/image" Target="media/image31.jpeg"/><Relationship Id="rId48" Type="http://schemas.openxmlformats.org/officeDocument/2006/relationships/image" Target="media/image36.png"/><Relationship Id="rId56" Type="http://schemas.openxmlformats.org/officeDocument/2006/relationships/image" Target="media/image44.png"/><Relationship Id="rId64" Type="http://schemas.openxmlformats.org/officeDocument/2006/relationships/image" Target="media/image50.png"/><Relationship Id="rId69" Type="http://schemas.openxmlformats.org/officeDocument/2006/relationships/image" Target="media/image57.png"/><Relationship Id="rId77" Type="http://schemas.openxmlformats.org/officeDocument/2006/relationships/image" Target="media/image65.png"/><Relationship Id="rId100" Type="http://schemas.openxmlformats.org/officeDocument/2006/relationships/image" Target="media/image88.png"/><Relationship Id="rId105" Type="http://schemas.openxmlformats.org/officeDocument/2006/relationships/image" Target="media/image92.png"/><Relationship Id="rId113" Type="http://schemas.openxmlformats.org/officeDocument/2006/relationships/image" Target="media/image98.png"/><Relationship Id="rId118" Type="http://schemas.openxmlformats.org/officeDocument/2006/relationships/fontTable" Target="fontTable.xml"/><Relationship Id="rId8" Type="http://schemas.openxmlformats.org/officeDocument/2006/relationships/webSettings" Target="webSettings.xml"/><Relationship Id="rId51" Type="http://schemas.openxmlformats.org/officeDocument/2006/relationships/image" Target="media/image40.pn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image" Target="media/image72.png"/><Relationship Id="rId93" Type="http://schemas.openxmlformats.org/officeDocument/2006/relationships/image" Target="media/image80.png"/><Relationship Id="rId98" Type="http://schemas.openxmlformats.org/officeDocument/2006/relationships/image" Target="media/image85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8.png"/><Relationship Id="rId67" Type="http://schemas.openxmlformats.org/officeDocument/2006/relationships/image" Target="media/image55.png"/><Relationship Id="rId103" Type="http://schemas.openxmlformats.org/officeDocument/2006/relationships/image" Target="media/image90.png"/><Relationship Id="rId108" Type="http://schemas.openxmlformats.org/officeDocument/2006/relationships/image" Target="media/image950.png"/><Relationship Id="rId116" Type="http://schemas.openxmlformats.org/officeDocument/2006/relationships/footer" Target="footer1.xml"/><Relationship Id="rId20" Type="http://schemas.openxmlformats.org/officeDocument/2006/relationships/image" Target="media/image10.pn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1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5.png"/><Relationship Id="rId91" Type="http://schemas.openxmlformats.org/officeDocument/2006/relationships/image" Target="media/image78.png"/><Relationship Id="rId96" Type="http://schemas.openxmlformats.org/officeDocument/2006/relationships/image" Target="media/image83.png"/><Relationship Id="rId111" Type="http://schemas.openxmlformats.org/officeDocument/2006/relationships/image" Target="media/image97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image" Target="media/image93.png"/><Relationship Id="rId114" Type="http://schemas.openxmlformats.org/officeDocument/2006/relationships/hyperlink" Target="https://www.dss.gov.au/disability-and-carers-programs-services/ndis-reforms" TargetMode="External"/><Relationship Id="rId119" Type="http://schemas.openxmlformats.org/officeDocument/2006/relationships/theme" Target="theme/theme1.xml"/><Relationship Id="rId10" Type="http://schemas.openxmlformats.org/officeDocument/2006/relationships/endnotes" Target="endnotes.xml"/><Relationship Id="rId31" Type="http://schemas.openxmlformats.org/officeDocument/2006/relationships/image" Target="media/image20.png"/><Relationship Id="rId44" Type="http://schemas.openxmlformats.org/officeDocument/2006/relationships/image" Target="media/image32.jpeg"/><Relationship Id="rId52" Type="http://schemas.openxmlformats.org/officeDocument/2006/relationships/image" Target="media/image41.png"/><Relationship Id="rId60" Type="http://schemas.openxmlformats.org/officeDocument/2006/relationships/image" Target="media/image46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0.png"/><Relationship Id="rId86" Type="http://schemas.openxmlformats.org/officeDocument/2006/relationships/image" Target="media/image73.png"/><Relationship Id="rId94" Type="http://schemas.openxmlformats.org/officeDocument/2006/relationships/image" Target="media/image81.png"/><Relationship Id="rId99" Type="http://schemas.openxmlformats.org/officeDocument/2006/relationships/image" Target="media/image87.png"/><Relationship Id="rId101" Type="http://schemas.openxmlformats.org/officeDocument/2006/relationships/image" Target="media/image86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7.png"/><Relationship Id="rId109" Type="http://schemas.openxmlformats.org/officeDocument/2006/relationships/image" Target="media/image96.png"/><Relationship Id="rId34" Type="http://schemas.openxmlformats.org/officeDocument/2006/relationships/image" Target="media/image21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image" Target="media/image84.png"/><Relationship Id="rId104" Type="http://schemas.openxmlformats.org/officeDocument/2006/relationships/image" Target="media/image91.png"/><Relationship Id="rId120" Type="http://schemas.microsoft.com/office/2019/05/relationships/documenttasks" Target="documenttasks/documenttasks1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image" Target="media/image79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0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0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EmmaSoftly\Documents\Custom%20Office%20Templates\%5btemplate%5d%20policy%20-%20Easy%20Read.dotx" TargetMode="External"/></Relationships>
</file>

<file path=word/documenttasks/documenttasks1.xml><?xml version="1.0" encoding="utf-8"?>
<t:Tasks xmlns:t="http://schemas.microsoft.com/office/tasks/2019/documenttasks" xmlns:oel="http://schemas.microsoft.com/office/2019/extlst">
  <t:Task id="{B6C59914-5073-48FC-AEEE-0412CA8F3EB2}">
    <t:Anchor>
      <t:Comment id="661797037"/>
    </t:Anchor>
    <t:History>
      <t:Event id="{87FA872F-ECA3-4EBC-89B5-09FB2749423E}" time="2023-01-18T01:21:49.67Z">
        <t:Attribution userId="S::becky.rowe@inclusionaustralia.org.au::efa8c71d-cb02-49f9-b0ab-4f07b51d6f59" userProvider="AD" userName="Becky Rowe"/>
        <t:Anchor>
          <t:Comment id="661797037"/>
        </t:Anchor>
        <t:Create/>
      </t:Event>
      <t:Event id="{70F4BE47-B1BE-46B5-8EFE-3D37696FCE6A}" time="2023-01-18T01:21:49.67Z">
        <t:Attribution userId="S::becky.rowe@inclusionaustralia.org.au::efa8c71d-cb02-49f9-b0ab-4f07b51d6f59" userProvider="AD" userName="Becky Rowe"/>
        <t:Anchor>
          <t:Comment id="661797037"/>
        </t:Anchor>
        <t:Assign userId="S::emma.softly@inclusionaustralia.org.au::462de06f-baf1-4bf5-b76d-b688d0b4f3e4" userProvider="AD" userName="Emma Softly"/>
      </t:Event>
      <t:Event id="{7CDB6EA2-D080-450B-BFC5-AAF7884C377C}" time="2023-01-18T01:21:49.67Z">
        <t:Attribution userId="S::becky.rowe@inclusionaustralia.org.au::efa8c71d-cb02-49f9-b0ab-4f07b51d6f59" userProvider="AD" userName="Becky Rowe"/>
        <t:Anchor>
          <t:Comment id="661797037"/>
        </t:Anchor>
        <t:SetTitle title="@Emma Softly can you please make an image with this Aus and the green arrow you used below?"/>
      </t:Event>
      <t:Event id="{66495EEF-E452-45B4-A0BA-ADFF22E6198F}" time="2023-01-18T02:38:11.96Z">
        <t:Attribution userId="S::emma.softly@inclusionaustralia.org.au::462de06f-baf1-4bf5-b76d-b688d0b4f3e4" userProvider="AD" userName="Emma Softly"/>
        <t:Progress percentComplete="100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91E8B561885C7343B8AA5872E8794C0B" ma:contentTypeVersion="13" ma:contentTypeDescription="Create a new document." ma:contentTypeScope="" ma:versionID="f63262a3d91ad19528cc583cd4076d4c">
  <xsd:schema xmlns:xsd="http://www.w3.org/2001/XMLSchema" xmlns:xs="http://www.w3.org/2001/XMLSchema" xmlns:p="http://schemas.microsoft.com/office/2006/metadata/properties" xmlns:ns2="e687d53b-2bdb-4ab9-940a-607264373b20" xmlns:ns3="ff385791-eb33-4917-b527-6d96e28ced82" targetNamespace="http://schemas.microsoft.com/office/2006/metadata/properties" ma:root="true" ma:fieldsID="90757ddea6b6328c6d6d6aac10d47514" ns2:_="" ns3:_="">
    <xsd:import namespace="e687d53b-2bdb-4ab9-940a-607264373b20"/>
    <xsd:import namespace="ff385791-eb33-4917-b527-6d96e28ced8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DateTaken" minOccurs="0"/>
                <xsd:element ref="ns2:MediaServiceOCR" minOccurs="0"/>
                <xsd:element ref="ns2:MediaServiceGenerationTime" minOccurs="0"/>
                <xsd:element ref="ns2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e687d53b-2bdb-4ab9-940a-607264373b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ea851ca8-0e40-456e-aec3-61934c7a1c0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DateTaken" ma:index="17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9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0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385791-eb33-4917-b527-6d96e28ced82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9061c93b-4fc5-4f9a-a1f6-48bdd09e18dd}" ma:internalName="TaxCatchAll" ma:showField="CatchAllData" ma:web="ff385791-eb33-4917-b527-6d96e28ced8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SharedWithUsers xmlns="ff385791-eb33-4917-b527-6d96e28ced82">
      <UserInfo>
        <DisplayName>Becky Rowe</DisplayName>
        <AccountId>11</AccountId>
        <AccountType/>
      </UserInfo>
    </SharedWithUsers>
    <TaxCatchAll xmlns="ff385791-eb33-4917-b527-6d96e28ced82" xsi:nil="true"/>
    <lcf76f155ced4ddcb4097134ff3c332f xmlns="e687d53b-2bdb-4ab9-940a-607264373b20">
      <Terms xmlns="http://schemas.microsoft.com/office/infopath/2007/PartnerControls"/>
    </lcf76f155ced4ddcb4097134ff3c332f>
  </documentManagement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FD4A261E-02C0-4FA1-AB2D-804EFF72ADB6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e687d53b-2bdb-4ab9-940a-607264373b20"/>
    <ds:schemaRef ds:uri="ff385791-eb33-4917-b527-6d96e28ced8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7297130B-4FC0-47B3-BC04-EA945175269C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67AED98E-C7F2-40C1-8F14-E9432AB6AE74}">
  <ds:schemaRefs>
    <ds:schemaRef ds:uri="http://schemas.microsoft.com/office/2006/metadata/properties"/>
    <ds:schemaRef ds:uri="http://schemas.microsoft.com/office/infopath/2007/PartnerControls"/>
    <ds:schemaRef ds:uri="ff385791-eb33-4917-b527-6d96e28ced82"/>
    <ds:schemaRef ds:uri="e687d53b-2bdb-4ab9-940a-607264373b20"/>
  </ds:schemaRefs>
</ds:datastoreItem>
</file>

<file path=customXml/itemProps4.xml><?xml version="1.0" encoding="utf-8"?>
<ds:datastoreItem xmlns:ds="http://schemas.openxmlformats.org/officeDocument/2006/customXml" ds:itemID="{50F185C7-F6DF-4AE8-8323-73E185DFE615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[template] policy - Easy Read.dotx</Template>
  <TotalTime>18</TotalTime>
  <Pages>22</Pages>
  <Words>1086</Words>
  <Characters>5403</Characters>
  <Application>Microsoft Office Word</Application>
  <DocSecurity>0</DocSecurity>
  <Lines>461</Lines>
  <Paragraphs>130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[Name of] Policy</vt:lpstr>
    </vt:vector>
  </TitlesOfParts>
  <Company/>
  <LinksUpToDate>false</LinksUpToDate>
  <CharactersWithSpaces>6423</CharactersWithSpaces>
  <SharedDoc>false</SharedDoc>
  <HLinks>
    <vt:vector size="42" baseType="variant">
      <vt:variant>
        <vt:i4>1703995</vt:i4>
      </vt:variant>
      <vt:variant>
        <vt:i4>41</vt:i4>
      </vt:variant>
      <vt:variant>
        <vt:i4>0</vt:i4>
      </vt:variant>
      <vt:variant>
        <vt:i4>5</vt:i4>
      </vt:variant>
      <vt:variant>
        <vt:lpwstr/>
      </vt:variant>
      <vt:variant>
        <vt:lpwstr>_Toc159243796</vt:lpwstr>
      </vt:variant>
      <vt:variant>
        <vt:i4>1703995</vt:i4>
      </vt:variant>
      <vt:variant>
        <vt:i4>35</vt:i4>
      </vt:variant>
      <vt:variant>
        <vt:i4>0</vt:i4>
      </vt:variant>
      <vt:variant>
        <vt:i4>5</vt:i4>
      </vt:variant>
      <vt:variant>
        <vt:lpwstr/>
      </vt:variant>
      <vt:variant>
        <vt:lpwstr>_Toc159243795</vt:lpwstr>
      </vt:variant>
      <vt:variant>
        <vt:i4>1703995</vt:i4>
      </vt:variant>
      <vt:variant>
        <vt:i4>29</vt:i4>
      </vt:variant>
      <vt:variant>
        <vt:i4>0</vt:i4>
      </vt:variant>
      <vt:variant>
        <vt:i4>5</vt:i4>
      </vt:variant>
      <vt:variant>
        <vt:lpwstr/>
      </vt:variant>
      <vt:variant>
        <vt:lpwstr>_Toc159243794</vt:lpwstr>
      </vt:variant>
      <vt:variant>
        <vt:i4>1703995</vt:i4>
      </vt:variant>
      <vt:variant>
        <vt:i4>23</vt:i4>
      </vt:variant>
      <vt:variant>
        <vt:i4>0</vt:i4>
      </vt:variant>
      <vt:variant>
        <vt:i4>5</vt:i4>
      </vt:variant>
      <vt:variant>
        <vt:lpwstr/>
      </vt:variant>
      <vt:variant>
        <vt:lpwstr>_Toc159243793</vt:lpwstr>
      </vt:variant>
      <vt:variant>
        <vt:i4>1703995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_Toc159243792</vt:lpwstr>
      </vt:variant>
      <vt:variant>
        <vt:i4>1703995</vt:i4>
      </vt:variant>
      <vt:variant>
        <vt:i4>11</vt:i4>
      </vt:variant>
      <vt:variant>
        <vt:i4>0</vt:i4>
      </vt:variant>
      <vt:variant>
        <vt:i4>5</vt:i4>
      </vt:variant>
      <vt:variant>
        <vt:lpwstr/>
      </vt:variant>
      <vt:variant>
        <vt:lpwstr>_Toc159243791</vt:lpwstr>
      </vt:variant>
      <vt:variant>
        <vt:i4>1769531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_Toc159243789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Easy Read NDIS Review Town Hall summary</dc:title>
  <dc:subject/>
  <dc:creator>Emma Softly</dc:creator>
  <cp:keywords>[SEC=OFFICIAL]</cp:keywords>
  <dc:description/>
  <cp:lastModifiedBy>MILLER, Vicky</cp:lastModifiedBy>
  <cp:revision>5</cp:revision>
  <dcterms:created xsi:type="dcterms:W3CDTF">2024-04-08T06:50:00Z</dcterms:created>
  <dcterms:modified xsi:type="dcterms:W3CDTF">2024-07-15T02:18:00Z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0x01010091E8B561885C7343B8AA5872E8794C0B</vt:lpwstr>
  </property>
  <property fmtid="{D5CDD505-2E9C-101B-9397-08002B2CF9AE}" pid="3" name="MediaServiceImageTags">
    <vt:lpwstr/>
  </property>
  <property fmtid="{D5CDD505-2E9C-101B-9397-08002B2CF9AE}" pid="4" name="_ExtendedDescription">
    <vt:lpwstr/>
  </property>
  <property fmtid="{D5CDD505-2E9C-101B-9397-08002B2CF9AE}" pid="5" name="TriggerFlowInfo">
    <vt:lpwstr/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xd_Signature">
    <vt:lpwstr/>
  </property>
  <property fmtid="{D5CDD505-2E9C-101B-9397-08002B2CF9AE}" pid="10" name="PM_Namespace">
    <vt:lpwstr>gov.au</vt:lpwstr>
  </property>
  <property fmtid="{D5CDD505-2E9C-101B-9397-08002B2CF9AE}" pid="11" name="PM_Caveats_Count">
    <vt:lpwstr>0</vt:lpwstr>
  </property>
  <property fmtid="{D5CDD505-2E9C-101B-9397-08002B2CF9AE}" pid="12" name="PM_Version">
    <vt:lpwstr>2018.4</vt:lpwstr>
  </property>
  <property fmtid="{D5CDD505-2E9C-101B-9397-08002B2CF9AE}" pid="13" name="PM_Note">
    <vt:lpwstr/>
  </property>
  <property fmtid="{D5CDD505-2E9C-101B-9397-08002B2CF9AE}" pid="14" name="MSIP_Label_eb34d90b-fc41-464d-af60-f74d721d0790_Name">
    <vt:lpwstr>OFFICIAL</vt:lpwstr>
  </property>
  <property fmtid="{D5CDD505-2E9C-101B-9397-08002B2CF9AE}" pid="15" name="PMHMAC">
    <vt:lpwstr>v=2022.1;a=SHA256;h=9559A188C7701A5BA698237F8C55D1703C131D46D03B092725CBB166F3F30CFF</vt:lpwstr>
  </property>
  <property fmtid="{D5CDD505-2E9C-101B-9397-08002B2CF9AE}" pid="16" name="PM_Qualifier">
    <vt:lpwstr/>
  </property>
  <property fmtid="{D5CDD505-2E9C-101B-9397-08002B2CF9AE}" pid="17" name="PM_SecurityClassification">
    <vt:lpwstr>OFFICIAL</vt:lpwstr>
  </property>
  <property fmtid="{D5CDD505-2E9C-101B-9397-08002B2CF9AE}" pid="18" name="PM_ProtectiveMarkingValue_Header">
    <vt:lpwstr>OFFICIAL</vt:lpwstr>
  </property>
  <property fmtid="{D5CDD505-2E9C-101B-9397-08002B2CF9AE}" pid="19" name="PM_OriginationTimeStamp">
    <vt:lpwstr>2024-07-15T02:18:12Z</vt:lpwstr>
  </property>
  <property fmtid="{D5CDD505-2E9C-101B-9397-08002B2CF9AE}" pid="20" name="PM_Markers">
    <vt:lpwstr/>
  </property>
  <property fmtid="{D5CDD505-2E9C-101B-9397-08002B2CF9AE}" pid="21" name="MSIP_Label_eb34d90b-fc41-464d-af60-f74d721d0790_SiteId">
    <vt:lpwstr>61e36dd1-ca6e-4d61-aa0a-2b4eb88317a3</vt:lpwstr>
  </property>
  <property fmtid="{D5CDD505-2E9C-101B-9397-08002B2CF9AE}" pid="22" name="MSIP_Label_eb34d90b-fc41-464d-af60-f74d721d0790_ContentBits">
    <vt:lpwstr>0</vt:lpwstr>
  </property>
  <property fmtid="{D5CDD505-2E9C-101B-9397-08002B2CF9AE}" pid="23" name="MSIP_Label_eb34d90b-fc41-464d-af60-f74d721d0790_Enabled">
    <vt:lpwstr>true</vt:lpwstr>
  </property>
  <property fmtid="{D5CDD505-2E9C-101B-9397-08002B2CF9AE}" pid="24" name="PM_ProtectiveMarkingImage_Footer">
    <vt:lpwstr>C:\Program Files (x86)\Common Files\janusNET Shared\janusSEAL\Images\DocumentSlashBlue.png</vt:lpwstr>
  </property>
  <property fmtid="{D5CDD505-2E9C-101B-9397-08002B2CF9AE}" pid="25" name="MSIP_Label_eb34d90b-fc41-464d-af60-f74d721d0790_SetDate">
    <vt:lpwstr>2024-07-15T02:18:12Z</vt:lpwstr>
  </property>
  <property fmtid="{D5CDD505-2E9C-101B-9397-08002B2CF9AE}" pid="26" name="MSIP_Label_eb34d90b-fc41-464d-af60-f74d721d0790_Method">
    <vt:lpwstr>Privileged</vt:lpwstr>
  </property>
  <property fmtid="{D5CDD505-2E9C-101B-9397-08002B2CF9AE}" pid="27" name="MSIP_Label_eb34d90b-fc41-464d-af60-f74d721d0790_ActionId">
    <vt:lpwstr>256625a613824ef9b6a47026b5002c3e</vt:lpwstr>
  </property>
  <property fmtid="{D5CDD505-2E9C-101B-9397-08002B2CF9AE}" pid="28" name="PM_InsertionValue">
    <vt:lpwstr>OFFICIAL</vt:lpwstr>
  </property>
  <property fmtid="{D5CDD505-2E9C-101B-9397-08002B2CF9AE}" pid="29" name="PM_Originator_Hash_SHA1">
    <vt:lpwstr>DAACB08450204C0F46DD78BFF6F8049364488490</vt:lpwstr>
  </property>
  <property fmtid="{D5CDD505-2E9C-101B-9397-08002B2CF9AE}" pid="30" name="PM_DisplayValueSecClassificationWithQualifier">
    <vt:lpwstr>OFFICIAL</vt:lpwstr>
  </property>
  <property fmtid="{D5CDD505-2E9C-101B-9397-08002B2CF9AE}" pid="31" name="PM_Originating_FileId">
    <vt:lpwstr>4D422AA14FD04680A6C8EEAAC1E86BDA</vt:lpwstr>
  </property>
  <property fmtid="{D5CDD505-2E9C-101B-9397-08002B2CF9AE}" pid="32" name="PM_ProtectiveMarkingValue_Footer">
    <vt:lpwstr>OFFICIAL</vt:lpwstr>
  </property>
  <property fmtid="{D5CDD505-2E9C-101B-9397-08002B2CF9AE}" pid="33" name="PM_ProtectiveMarkingImage_Header">
    <vt:lpwstr>C:\Program Files (x86)\Common Files\janusNET Shared\janusSEAL\Images\DocumentSlashBlue.png</vt:lpwstr>
  </property>
  <property fmtid="{D5CDD505-2E9C-101B-9397-08002B2CF9AE}" pid="34" name="PM_Display">
    <vt:lpwstr>OFFICIAL</vt:lpwstr>
  </property>
  <property fmtid="{D5CDD505-2E9C-101B-9397-08002B2CF9AE}" pid="35" name="PM_OriginatorUserAccountName_SHA256">
    <vt:lpwstr>9871F6CFFBF84B5DD096BCB24488EABDE9250CEAA716568F68B24D42DED533FD</vt:lpwstr>
  </property>
  <property fmtid="{D5CDD505-2E9C-101B-9397-08002B2CF9AE}" pid="36" name="PM_OriginatorDomainName_SHA256">
    <vt:lpwstr>E83A2A66C4061446A7E3732E8D44762184B6B377D962B96C83DC624302585857</vt:lpwstr>
  </property>
  <property fmtid="{D5CDD505-2E9C-101B-9397-08002B2CF9AE}" pid="37" name="PMUuid">
    <vt:lpwstr>v=2022.2;d=gov.au;g=46DD6D7C-8107-577B-BC6E-F348953B2E44</vt:lpwstr>
  </property>
  <property fmtid="{D5CDD505-2E9C-101B-9397-08002B2CF9AE}" pid="38" name="PM_Hash_Version">
    <vt:lpwstr>2022.1</vt:lpwstr>
  </property>
  <property fmtid="{D5CDD505-2E9C-101B-9397-08002B2CF9AE}" pid="39" name="PM_Hash_Salt_Prev">
    <vt:lpwstr>09C84AF73370470C70A125ADF8C779E4</vt:lpwstr>
  </property>
  <property fmtid="{D5CDD505-2E9C-101B-9397-08002B2CF9AE}" pid="40" name="PM_Hash_Salt">
    <vt:lpwstr>09C84AF73370470C70A125ADF8C779E4</vt:lpwstr>
  </property>
  <property fmtid="{D5CDD505-2E9C-101B-9397-08002B2CF9AE}" pid="41" name="PM_Hash_SHA1">
    <vt:lpwstr>D8E7BC59FF0D8837ACACFD6E12B62223743F9777</vt:lpwstr>
  </property>
</Properties>
</file>